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D751BD" w14:textId="77777777" w:rsidR="007B7976" w:rsidRDefault="009C2E01">
      <w:pPr>
        <w:spacing w:after="120" w:line="259" w:lineRule="auto"/>
        <w:ind w:left="0" w:right="3" w:firstLine="0"/>
        <w:jc w:val="center"/>
      </w:pPr>
      <w:bookmarkStart w:id="0" w:name="_GoBack"/>
      <w:bookmarkEnd w:id="0"/>
      <w:r>
        <w:rPr>
          <w:b/>
          <w:sz w:val="28"/>
          <w:u w:val="single" w:color="000000"/>
        </w:rPr>
        <w:t>Sports Premium in 2016/2017</w:t>
      </w:r>
      <w:r>
        <w:rPr>
          <w:b/>
          <w:sz w:val="16"/>
        </w:rPr>
        <w:t xml:space="preserve"> </w:t>
      </w:r>
    </w:p>
    <w:p w14:paraId="6067BD3D" w14:textId="77777777" w:rsidR="007B7976" w:rsidRDefault="009C2E01">
      <w:pPr>
        <w:spacing w:after="0" w:line="240" w:lineRule="auto"/>
        <w:ind w:left="0" w:firstLine="0"/>
      </w:pPr>
      <w:r>
        <w:rPr>
          <w:b/>
        </w:rPr>
        <w:t>National Vision</w:t>
      </w:r>
      <w:r>
        <w:t xml:space="preserve">: </w:t>
      </w:r>
      <w:r>
        <w:rPr>
          <w:b/>
        </w:rPr>
        <w:t>ALL</w:t>
      </w:r>
      <w:r>
        <w:t xml:space="preserve"> pupils leaving primary school </w:t>
      </w:r>
      <w:r>
        <w:rPr>
          <w:b/>
        </w:rPr>
        <w:t>physically literate</w:t>
      </w:r>
      <w:r>
        <w:t xml:space="preserve"> and with the </w:t>
      </w:r>
      <w:r>
        <w:rPr>
          <w:b/>
        </w:rPr>
        <w:t>knowledge, skills and motivation</w:t>
      </w:r>
      <w:r>
        <w:t xml:space="preserve"> necessary to equip them for a </w:t>
      </w:r>
      <w:r>
        <w:rPr>
          <w:b/>
        </w:rPr>
        <w:t>healthy, active lifestyle</w:t>
      </w:r>
      <w:r>
        <w:t xml:space="preserve"> and </w:t>
      </w:r>
      <w:r>
        <w:rPr>
          <w:b/>
        </w:rPr>
        <w:t>lifelong participation</w:t>
      </w:r>
      <w:r>
        <w:t xml:space="preserve"> </w:t>
      </w:r>
      <w:r>
        <w:t xml:space="preserve">in physical activity and sport. </w:t>
      </w:r>
    </w:p>
    <w:p w14:paraId="06D3B77D" w14:textId="77777777" w:rsidR="007B7976" w:rsidRDefault="009C2E01">
      <w:pPr>
        <w:ind w:left="-5"/>
      </w:pPr>
      <w:r>
        <w:rPr>
          <w:b/>
        </w:rPr>
        <w:t>Objective</w:t>
      </w:r>
      <w:r>
        <w:t xml:space="preserve">: To achieve </w:t>
      </w:r>
      <w:r>
        <w:rPr>
          <w:b/>
        </w:rPr>
        <w:t>self-sustaining</w:t>
      </w:r>
      <w:r>
        <w:t xml:space="preserve"> improvement in the quality of PE and sport in primary schools against 5 key indicators: </w:t>
      </w:r>
    </w:p>
    <w:p w14:paraId="0332E039" w14:textId="77777777" w:rsidR="007B7976" w:rsidRDefault="009C2E01">
      <w:pPr>
        <w:numPr>
          <w:ilvl w:val="0"/>
          <w:numId w:val="1"/>
        </w:numPr>
        <w:spacing w:after="25"/>
        <w:ind w:firstLine="360"/>
      </w:pPr>
      <w:r>
        <w:t xml:space="preserve">the engagement of </w:t>
      </w:r>
      <w:r>
        <w:rPr>
          <w:u w:val="single" w:color="000000"/>
        </w:rPr>
        <w:t>all</w:t>
      </w:r>
      <w:r>
        <w:t xml:space="preserve"> pupils in regular physical activity </w:t>
      </w:r>
      <w:r>
        <w:t>–</w:t>
      </w:r>
      <w:r>
        <w:t xml:space="preserve"> kick-starting healthy active lifesty</w:t>
      </w:r>
      <w:r>
        <w:t xml:space="preserve">les </w:t>
      </w:r>
    </w:p>
    <w:p w14:paraId="51D0ABD2" w14:textId="77777777" w:rsidR="007B7976" w:rsidRDefault="009C2E01">
      <w:pPr>
        <w:numPr>
          <w:ilvl w:val="0"/>
          <w:numId w:val="1"/>
        </w:numPr>
        <w:ind w:firstLine="360"/>
      </w:pPr>
      <w:r>
        <w:t xml:space="preserve">the profile of PE and sport being raised across the school as a tool for whole school improvement </w:t>
      </w:r>
    </w:p>
    <w:p w14:paraId="4D5C6B36" w14:textId="77777777" w:rsidR="007B7976" w:rsidRDefault="009C2E01">
      <w:pPr>
        <w:numPr>
          <w:ilvl w:val="0"/>
          <w:numId w:val="1"/>
        </w:numPr>
        <w:ind w:firstLine="360"/>
      </w:pPr>
      <w:r>
        <w:t xml:space="preserve">increased confidence, knowledge and skills of all staff in teaching PE and sport </w:t>
      </w:r>
    </w:p>
    <w:p w14:paraId="6D89D1E1" w14:textId="77777777" w:rsidR="007B7976" w:rsidRDefault="009C2E01">
      <w:pPr>
        <w:numPr>
          <w:ilvl w:val="0"/>
          <w:numId w:val="1"/>
        </w:numPr>
        <w:ind w:firstLine="360"/>
      </w:pPr>
      <w:r>
        <w:t xml:space="preserve">broader experience of a range of sports and activities offered to all </w:t>
      </w:r>
      <w:r>
        <w:t xml:space="preserve">pupils </w:t>
      </w:r>
    </w:p>
    <w:p w14:paraId="5B4587B8" w14:textId="77777777" w:rsidR="007B7976" w:rsidRDefault="009C2E01">
      <w:pPr>
        <w:numPr>
          <w:ilvl w:val="0"/>
          <w:numId w:val="1"/>
        </w:numPr>
        <w:ind w:firstLine="360"/>
      </w:pPr>
      <w:r>
        <w:t xml:space="preserve">increased participation in competitive sport Caslon Vision: </w:t>
      </w:r>
    </w:p>
    <w:p w14:paraId="157475BD" w14:textId="77777777" w:rsidR="007B7976" w:rsidRDefault="009C2E01">
      <w:pPr>
        <w:ind w:left="-5"/>
      </w:pPr>
      <w:r>
        <w:rPr>
          <w:rFonts w:ascii="Segoe UI Symbol" w:eastAsia="Segoe UI Symbol" w:hAnsi="Segoe UI Symbol" w:cs="Segoe UI Symbol"/>
        </w:rPr>
        <w:t></w:t>
      </w:r>
      <w:r>
        <w:rPr>
          <w:rFonts w:ascii="Segoe UI Symbol" w:eastAsia="Segoe UI Symbol" w:hAnsi="Segoe UI Symbol" w:cs="Segoe UI Symbol"/>
        </w:rPr>
        <w:t></w:t>
      </w:r>
      <w:r>
        <w:t xml:space="preserve">To generate and maintain enthusiasm and enjoyment in PE </w:t>
      </w:r>
    </w:p>
    <w:p w14:paraId="2FD5899C" w14:textId="77777777" w:rsidR="007B7976" w:rsidRDefault="009C2E01">
      <w:pPr>
        <w:ind w:left="-5" w:right="4775"/>
      </w:pPr>
      <w:r>
        <w:rPr>
          <w:noProof/>
        </w:rPr>
        <w:drawing>
          <wp:anchor distT="0" distB="0" distL="114300" distR="114300" simplePos="0" relativeHeight="251658240" behindDoc="1" locked="0" layoutInCell="1" allowOverlap="0" wp14:anchorId="37905530" wp14:editId="3720D473">
            <wp:simplePos x="0" y="0"/>
            <wp:positionH relativeFrom="column">
              <wp:posOffset>1564640</wp:posOffset>
            </wp:positionH>
            <wp:positionV relativeFrom="paragraph">
              <wp:posOffset>-2406953</wp:posOffset>
            </wp:positionV>
            <wp:extent cx="6644006" cy="6644006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006" cy="6644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eastAsia="Segoe UI Symbol" w:hAnsi="Segoe UI Symbol" w:cs="Segoe UI Symbol"/>
        </w:rPr>
        <w:t></w:t>
      </w:r>
      <w:r>
        <w:rPr>
          <w:rFonts w:ascii="Segoe UI Symbol" w:eastAsia="Segoe UI Symbol" w:hAnsi="Segoe UI Symbol" w:cs="Segoe UI Symbol"/>
        </w:rPr>
        <w:t></w:t>
      </w:r>
      <w:r>
        <w:t xml:space="preserve">To promote the importance of a positive attitude to health, fitness and hygiene in an active lifestyle </w:t>
      </w:r>
      <w:r>
        <w:rPr>
          <w:rFonts w:ascii="Segoe UI Symbol" w:eastAsia="Segoe UI Symbol" w:hAnsi="Segoe UI Symbol" w:cs="Segoe UI Symbol"/>
        </w:rPr>
        <w:t></w:t>
      </w:r>
      <w:r>
        <w:rPr>
          <w:rFonts w:ascii="Segoe UI Symbol" w:eastAsia="Segoe UI Symbol" w:hAnsi="Segoe UI Symbol" w:cs="Segoe UI Symbol"/>
        </w:rPr>
        <w:t></w:t>
      </w:r>
      <w:r>
        <w:t>To develop pupils kn</w:t>
      </w:r>
      <w:r>
        <w:t xml:space="preserve">owledge of a range of types of physical activity, their principles and related vocabulary </w:t>
      </w:r>
      <w:r>
        <w:rPr>
          <w:rFonts w:ascii="Segoe UI Symbol" w:eastAsia="Segoe UI Symbol" w:hAnsi="Segoe UI Symbol" w:cs="Segoe UI Symbol"/>
        </w:rPr>
        <w:t></w:t>
      </w:r>
      <w:r>
        <w:rPr>
          <w:rFonts w:ascii="Segoe UI Symbol" w:eastAsia="Segoe UI Symbol" w:hAnsi="Segoe UI Symbol" w:cs="Segoe UI Symbol"/>
        </w:rPr>
        <w:t></w:t>
      </w:r>
      <w:r>
        <w:rPr>
          <w:rFonts w:ascii="Segoe UI Symbol" w:eastAsia="Segoe UI Symbol" w:hAnsi="Segoe UI Symbol" w:cs="Segoe UI Symbol"/>
        </w:rPr>
        <w:t></w:t>
      </w:r>
      <w:r>
        <w:t xml:space="preserve">To enable teachers to develop and enhance their confidence and ability to deliver high quality PE lessons. </w:t>
      </w:r>
    </w:p>
    <w:p w14:paraId="2E0CF71F" w14:textId="77777777" w:rsidR="007B7976" w:rsidRDefault="009C2E01">
      <w:pPr>
        <w:spacing w:after="0" w:line="259" w:lineRule="auto"/>
        <w:ind w:left="0" w:firstLine="0"/>
      </w:pPr>
      <w:r>
        <w:rPr>
          <w:rFonts w:ascii="Segoe UI Symbol" w:eastAsia="Segoe UI Symbol" w:hAnsi="Segoe UI Symbol" w:cs="Segoe UI Symbol"/>
        </w:rPr>
        <w:t></w:t>
      </w:r>
      <w:r>
        <w:rPr>
          <w:rFonts w:ascii="Segoe UI Symbol" w:eastAsia="Segoe UI Symbol" w:hAnsi="Segoe UI Symbol" w:cs="Segoe UI Symbol"/>
        </w:rPr>
        <w:t></w:t>
      </w:r>
      <w:r>
        <w:t>To develop the fitness, co--</w:t>
      </w:r>
      <w:r>
        <w:t xml:space="preserve">‐ordination, control and </w:t>
      </w:r>
      <w:r>
        <w:t>range of movement of pupils</w:t>
      </w:r>
      <w:r>
        <w:t xml:space="preserve"> </w:t>
      </w:r>
    </w:p>
    <w:p w14:paraId="427124BF" w14:textId="77777777" w:rsidR="007B7976" w:rsidRDefault="009C2E01">
      <w:pPr>
        <w:ind w:left="-5"/>
      </w:pPr>
      <w:r>
        <w:rPr>
          <w:rFonts w:ascii="Segoe UI Symbol" w:eastAsia="Segoe UI Symbol" w:hAnsi="Segoe UI Symbol" w:cs="Segoe UI Symbol"/>
        </w:rPr>
        <w:t></w:t>
      </w:r>
      <w:r>
        <w:rPr>
          <w:rFonts w:ascii="Segoe UI Symbol" w:eastAsia="Segoe UI Symbol" w:hAnsi="Segoe UI Symbol" w:cs="Segoe UI Symbol"/>
        </w:rPr>
        <w:t></w:t>
      </w:r>
      <w:r>
        <w:t xml:space="preserve">To enable pupils to understand and use safe practice and fully understand its importance in PE </w:t>
      </w:r>
    </w:p>
    <w:p w14:paraId="099B8DFB" w14:textId="77777777" w:rsidR="007B7976" w:rsidRDefault="009C2E01">
      <w:pPr>
        <w:ind w:left="-5"/>
      </w:pPr>
      <w:r>
        <w:rPr>
          <w:rFonts w:ascii="Segoe UI Symbol" w:eastAsia="Segoe UI Symbol" w:hAnsi="Segoe UI Symbol" w:cs="Segoe UI Symbol"/>
        </w:rPr>
        <w:t></w:t>
      </w:r>
      <w:r>
        <w:rPr>
          <w:rFonts w:ascii="Segoe UI Symbol" w:eastAsia="Segoe UI Symbol" w:hAnsi="Segoe UI Symbol" w:cs="Segoe UI Symbol"/>
        </w:rPr>
        <w:t></w:t>
      </w:r>
      <w:r>
        <w:t>To enable pupils to acquire and develop a wide range of personal qualities such as perseverance, interdependence and good sport</w:t>
      </w:r>
      <w:r>
        <w:t xml:space="preserve">smanship </w:t>
      </w:r>
    </w:p>
    <w:p w14:paraId="2FA27A73" w14:textId="77777777" w:rsidR="007B7976" w:rsidRDefault="009C2E01">
      <w:pPr>
        <w:ind w:left="-5"/>
      </w:pPr>
      <w:r>
        <w:rPr>
          <w:rFonts w:ascii="Segoe UI Symbol" w:eastAsia="Segoe UI Symbol" w:hAnsi="Segoe UI Symbol" w:cs="Segoe UI Symbol"/>
        </w:rPr>
        <w:t></w:t>
      </w:r>
      <w:r>
        <w:rPr>
          <w:rFonts w:ascii="Segoe UI Symbol" w:eastAsia="Segoe UI Symbol" w:hAnsi="Segoe UI Symbol" w:cs="Segoe UI Symbol"/>
        </w:rPr>
        <w:t></w:t>
      </w:r>
      <w:r>
        <w:t>To raise pupils levels of self--</w:t>
      </w:r>
      <w:r>
        <w:t>‐esteem and confidence</w:t>
      </w:r>
      <w:r>
        <w:t xml:space="preserve"> </w:t>
      </w:r>
    </w:p>
    <w:p w14:paraId="07406453" w14:textId="77777777" w:rsidR="007B7976" w:rsidRDefault="009C2E01">
      <w:pPr>
        <w:ind w:left="-5"/>
      </w:pPr>
      <w:r>
        <w:rPr>
          <w:rFonts w:ascii="Segoe UI Symbol" w:eastAsia="Segoe UI Symbol" w:hAnsi="Segoe UI Symbol" w:cs="Segoe UI Symbol"/>
        </w:rPr>
        <w:t></w:t>
      </w:r>
      <w:r>
        <w:rPr>
          <w:rFonts w:ascii="Segoe UI Symbol" w:eastAsia="Segoe UI Symbol" w:hAnsi="Segoe UI Symbol" w:cs="Segoe UI Symbol"/>
        </w:rPr>
        <w:t></w:t>
      </w:r>
      <w:r>
        <w:t xml:space="preserve">To enable pupils to work well, whether as an individual or as part of a team </w:t>
      </w:r>
    </w:p>
    <w:p w14:paraId="4C556FC3" w14:textId="77777777" w:rsidR="007B7976" w:rsidRDefault="009C2E01">
      <w:pPr>
        <w:ind w:left="-5"/>
      </w:pPr>
      <w:r>
        <w:rPr>
          <w:rFonts w:ascii="Segoe UI Symbol" w:eastAsia="Segoe UI Symbol" w:hAnsi="Segoe UI Symbol" w:cs="Segoe UI Symbol"/>
        </w:rPr>
        <w:t></w:t>
      </w:r>
      <w:r>
        <w:rPr>
          <w:rFonts w:ascii="Segoe UI Symbol" w:eastAsia="Segoe UI Symbol" w:hAnsi="Segoe UI Symbol" w:cs="Segoe UI Symbol"/>
        </w:rPr>
        <w:t></w:t>
      </w:r>
      <w:r>
        <w:t xml:space="preserve">To enable pupils to develop core skills, such as verbal communication, time keeping, etc. </w:t>
      </w:r>
    </w:p>
    <w:p w14:paraId="04AD5ABE" w14:textId="77777777" w:rsidR="007B7976" w:rsidRDefault="009C2E01">
      <w:pPr>
        <w:ind w:left="-5"/>
      </w:pPr>
      <w:r>
        <w:rPr>
          <w:rFonts w:ascii="Segoe UI Symbol" w:eastAsia="Segoe UI Symbol" w:hAnsi="Segoe UI Symbol" w:cs="Segoe UI Symbol"/>
        </w:rPr>
        <w:t></w:t>
      </w:r>
      <w:r>
        <w:rPr>
          <w:rFonts w:ascii="Segoe UI Symbol" w:eastAsia="Segoe UI Symbol" w:hAnsi="Segoe UI Symbol" w:cs="Segoe UI Symbol"/>
        </w:rPr>
        <w:t></w:t>
      </w:r>
      <w:r>
        <w:t>To enable all</w:t>
      </w:r>
      <w:r>
        <w:t xml:space="preserve"> pupils, regardless of ability/ disability, to play an active role in PE.  </w:t>
      </w:r>
    </w:p>
    <w:tbl>
      <w:tblPr>
        <w:tblStyle w:val="TableGrid"/>
        <w:tblW w:w="15389" w:type="dxa"/>
        <w:tblInd w:w="6" w:type="dxa"/>
        <w:tblCellMar>
          <w:top w:w="4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694"/>
        <w:gridCol w:w="108"/>
        <w:gridCol w:w="365"/>
        <w:gridCol w:w="7222"/>
      </w:tblGrid>
      <w:tr w:rsidR="007B7976" w14:paraId="64B47474" w14:textId="77777777">
        <w:trPr>
          <w:trHeight w:val="253"/>
        </w:trPr>
        <w:tc>
          <w:tcPr>
            <w:tcW w:w="153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B9BD5"/>
          </w:tcPr>
          <w:p w14:paraId="097EE8C5" w14:textId="77777777" w:rsidR="007B7976" w:rsidRDefault="009C2E01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0"/>
              </w:rPr>
              <w:t>Sport Premium Grant Awarded</w:t>
            </w:r>
            <w:r>
              <w:t xml:space="preserve"> </w:t>
            </w:r>
          </w:p>
        </w:tc>
      </w:tr>
      <w:tr w:rsidR="007B7976" w14:paraId="36B1C893" w14:textId="77777777">
        <w:trPr>
          <w:trHeight w:val="298"/>
        </w:trPr>
        <w:tc>
          <w:tcPr>
            <w:tcW w:w="7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46A64" w14:textId="77777777" w:rsidR="007B7976" w:rsidRDefault="009C2E01">
            <w:pPr>
              <w:spacing w:after="0" w:line="259" w:lineRule="auto"/>
              <w:ind w:left="107" w:firstLine="0"/>
            </w:pPr>
            <w:r>
              <w:t xml:space="preserve">Total Number On Role </w:t>
            </w:r>
          </w:p>
          <w:p w14:paraId="4AD27FE1" w14:textId="77777777" w:rsidR="007B7976" w:rsidRDefault="009C2E01">
            <w:pPr>
              <w:spacing w:after="0" w:line="259" w:lineRule="auto"/>
              <w:ind w:left="107" w:firstLine="0"/>
            </w:pPr>
            <w:r>
              <w:t xml:space="preserve"> </w:t>
            </w:r>
          </w:p>
        </w:tc>
        <w:tc>
          <w:tcPr>
            <w:tcW w:w="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80B6D4" w14:textId="77777777" w:rsidR="007B7976" w:rsidRDefault="007B7976">
            <w:pPr>
              <w:spacing w:after="160" w:line="259" w:lineRule="auto"/>
              <w:ind w:left="0" w:firstLine="0"/>
            </w:pPr>
          </w:p>
        </w:tc>
        <w:tc>
          <w:tcPr>
            <w:tcW w:w="36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00"/>
          </w:tcPr>
          <w:p w14:paraId="4CF29F8F" w14:textId="77777777" w:rsidR="007B7976" w:rsidRDefault="009C2E01">
            <w:pPr>
              <w:spacing w:after="0" w:line="259" w:lineRule="auto"/>
              <w:ind w:left="0" w:right="-1" w:firstLine="0"/>
              <w:jc w:val="both"/>
            </w:pPr>
            <w:r>
              <w:t>203</w:t>
            </w:r>
          </w:p>
        </w:tc>
        <w:tc>
          <w:tcPr>
            <w:tcW w:w="722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E001CD" w14:textId="77777777" w:rsidR="007B7976" w:rsidRDefault="009C2E01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</w:tr>
      <w:tr w:rsidR="007B7976" w14:paraId="6DB0236F" w14:textId="77777777">
        <w:trPr>
          <w:trHeight w:val="2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88498" w14:textId="77777777" w:rsidR="007B7976" w:rsidRDefault="007B7976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DB3A938" w14:textId="77777777" w:rsidR="007B7976" w:rsidRDefault="007B7976">
            <w:pPr>
              <w:spacing w:after="160" w:line="259" w:lineRule="auto"/>
              <w:ind w:left="0" w:firstLine="0"/>
            </w:pP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06F6F55" w14:textId="77777777" w:rsidR="007B7976" w:rsidRDefault="007B7976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0EED3E" w14:textId="77777777" w:rsidR="007B7976" w:rsidRDefault="007B7976">
            <w:pPr>
              <w:spacing w:after="160" w:line="259" w:lineRule="auto"/>
              <w:ind w:left="0" w:firstLine="0"/>
            </w:pPr>
          </w:p>
        </w:tc>
      </w:tr>
      <w:tr w:rsidR="007B7976" w14:paraId="32A3BCF4" w14:textId="77777777">
        <w:trPr>
          <w:trHeight w:val="598"/>
        </w:trPr>
        <w:tc>
          <w:tcPr>
            <w:tcW w:w="7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C5735" w14:textId="77777777" w:rsidR="007B7976" w:rsidRDefault="009C2E01">
            <w:pPr>
              <w:spacing w:after="0" w:line="259" w:lineRule="auto"/>
              <w:ind w:left="107" w:firstLine="0"/>
            </w:pPr>
            <w:r>
              <w:t xml:space="preserve">Sport Premium Lump Sum </w:t>
            </w:r>
          </w:p>
          <w:p w14:paraId="20BA45BA" w14:textId="77777777" w:rsidR="007B7976" w:rsidRDefault="009C2E01">
            <w:pPr>
              <w:spacing w:after="0" w:line="259" w:lineRule="auto"/>
              <w:ind w:left="107" w:firstLine="0"/>
            </w:pPr>
            <w:r>
              <w:t xml:space="preserve"> </w:t>
            </w:r>
          </w:p>
        </w:tc>
        <w:tc>
          <w:tcPr>
            <w:tcW w:w="7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1B043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£8000.00 </w:t>
            </w:r>
          </w:p>
        </w:tc>
      </w:tr>
      <w:tr w:rsidR="007B7976" w14:paraId="486E3DDD" w14:textId="77777777">
        <w:trPr>
          <w:trHeight w:val="595"/>
        </w:trPr>
        <w:tc>
          <w:tcPr>
            <w:tcW w:w="7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4A279" w14:textId="77777777" w:rsidR="007B7976" w:rsidRDefault="009C2E01">
            <w:pPr>
              <w:spacing w:after="0" w:line="259" w:lineRule="auto"/>
              <w:ind w:left="107" w:firstLine="0"/>
            </w:pPr>
            <w:r>
              <w:t xml:space="preserve">Additional funding based on eligible pupil premium </w:t>
            </w:r>
          </w:p>
          <w:p w14:paraId="3729E0E3" w14:textId="77777777" w:rsidR="007B7976" w:rsidRDefault="009C2E01">
            <w:pPr>
              <w:spacing w:after="0" w:line="259" w:lineRule="auto"/>
              <w:ind w:left="107" w:firstLine="0"/>
            </w:pPr>
            <w:r>
              <w:t xml:space="preserve"> </w:t>
            </w:r>
          </w:p>
        </w:tc>
        <w:tc>
          <w:tcPr>
            <w:tcW w:w="7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531A4" w14:textId="77777777" w:rsidR="007B7976" w:rsidRDefault="009C2E01">
            <w:pPr>
              <w:spacing w:after="0" w:line="259" w:lineRule="auto"/>
              <w:ind w:left="2466" w:right="2410" w:firstLine="0"/>
              <w:jc w:val="center"/>
            </w:pPr>
            <w:r>
              <w:t xml:space="preserve">173 pupils x £5 each </w:t>
            </w:r>
            <w:r>
              <w:t xml:space="preserve">£865.00 </w:t>
            </w:r>
          </w:p>
        </w:tc>
      </w:tr>
      <w:tr w:rsidR="007B7976" w14:paraId="5799C007" w14:textId="77777777">
        <w:trPr>
          <w:trHeight w:val="890"/>
        </w:trPr>
        <w:tc>
          <w:tcPr>
            <w:tcW w:w="7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82698" w14:textId="77777777" w:rsidR="007B7976" w:rsidRDefault="009C2E01">
            <w:pPr>
              <w:spacing w:after="0" w:line="240" w:lineRule="auto"/>
              <w:ind w:left="107" w:firstLine="0"/>
            </w:pPr>
            <w:r>
              <w:lastRenderedPageBreak/>
              <w:t xml:space="preserve">Total Sport Premium for 2016-17 based on carry over from the previous financial year of £0 </w:t>
            </w:r>
          </w:p>
          <w:p w14:paraId="12FD70DC" w14:textId="77777777" w:rsidR="007B7976" w:rsidRDefault="009C2E01">
            <w:pPr>
              <w:spacing w:after="0" w:line="259" w:lineRule="auto"/>
              <w:ind w:left="107" w:firstLine="0"/>
            </w:pPr>
            <w:r>
              <w:t xml:space="preserve"> </w:t>
            </w:r>
          </w:p>
        </w:tc>
        <w:tc>
          <w:tcPr>
            <w:tcW w:w="7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F6105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£8865.00 </w:t>
            </w:r>
          </w:p>
        </w:tc>
      </w:tr>
    </w:tbl>
    <w:p w14:paraId="4068A3C3" w14:textId="77777777" w:rsidR="007B7976" w:rsidRDefault="009C2E01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095F33CE" w14:textId="77777777" w:rsidR="007B7976" w:rsidRDefault="007B7976">
      <w:pPr>
        <w:spacing w:after="0" w:line="259" w:lineRule="auto"/>
        <w:ind w:left="-720" w:right="2475" w:firstLine="0"/>
      </w:pPr>
    </w:p>
    <w:tbl>
      <w:tblPr>
        <w:tblStyle w:val="TableGrid"/>
        <w:tblW w:w="13891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21"/>
        <w:gridCol w:w="1304"/>
        <w:gridCol w:w="2670"/>
        <w:gridCol w:w="5704"/>
        <w:gridCol w:w="836"/>
        <w:gridCol w:w="1251"/>
        <w:gridCol w:w="1030"/>
        <w:gridCol w:w="1375"/>
      </w:tblGrid>
      <w:tr w:rsidR="007B7976" w14:paraId="324EA269" w14:textId="77777777">
        <w:trPr>
          <w:trHeight w:val="998"/>
        </w:trPr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4530FA6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</w:rPr>
              <w:t xml:space="preserve">Academic Year: </w:t>
            </w:r>
            <w:r>
              <w:rPr>
                <w:rFonts w:ascii="Times New Roman" w:eastAsia="Times New Roman" w:hAnsi="Times New Roman" w:cs="Times New Roman"/>
                <w:b/>
              </w:rPr>
              <w:t>2016/ 2017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218C146B" w14:textId="77777777" w:rsidR="007B7976" w:rsidRDefault="007B7976">
            <w:pPr>
              <w:spacing w:after="160" w:line="259" w:lineRule="auto"/>
              <w:ind w:left="0" w:firstLine="0"/>
            </w:pPr>
          </w:p>
        </w:tc>
        <w:tc>
          <w:tcPr>
            <w:tcW w:w="4328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5F820CB" w14:textId="77777777" w:rsidR="007B7976" w:rsidRDefault="009C2E01">
            <w:pPr>
              <w:spacing w:after="0" w:line="259" w:lineRule="auto"/>
              <w:ind w:left="108" w:right="1411" w:firstLine="0"/>
            </w:pPr>
            <w:r>
              <w:rPr>
                <w:rFonts w:ascii="Times New Roman" w:eastAsia="Times New Roman" w:hAnsi="Times New Roman" w:cs="Times New Roman"/>
                <w:b/>
              </w:rPr>
              <w:t>Total fund allocated: £8865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936" w:type="dxa"/>
            <w:gridSpan w:val="4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14:paraId="6B0ED001" w14:textId="77777777" w:rsidR="007B7976" w:rsidRDefault="007B7976">
            <w:pPr>
              <w:spacing w:after="160" w:line="259" w:lineRule="auto"/>
              <w:ind w:left="0" w:firstLine="0"/>
            </w:pPr>
          </w:p>
        </w:tc>
      </w:tr>
      <w:tr w:rsidR="007B7976" w14:paraId="0BB28131" w14:textId="77777777">
        <w:trPr>
          <w:trHeight w:val="301"/>
        </w:trPr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DB96D4A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</w:rPr>
              <w:t xml:space="preserve">A 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DA26CE0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</w:rPr>
              <w:t xml:space="preserve">B </w:t>
            </w:r>
          </w:p>
        </w:tc>
        <w:tc>
          <w:tcPr>
            <w:tcW w:w="303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B37A1AB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</w:rPr>
              <w:t xml:space="preserve">C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042043A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</w:rPr>
              <w:t xml:space="preserve">D 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</w:tcPr>
          <w:p w14:paraId="1FA8D627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</w:rPr>
              <w:t xml:space="preserve">E 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B2C48AC" w14:textId="77777777" w:rsidR="007B7976" w:rsidRDefault="009C2E01">
            <w:pPr>
              <w:spacing w:after="0" w:line="259" w:lineRule="auto"/>
              <w:ind w:left="109" w:firstLine="0"/>
            </w:pPr>
            <w:r>
              <w:rPr>
                <w:rFonts w:ascii="Times New Roman" w:eastAsia="Times New Roman" w:hAnsi="Times New Roman" w:cs="Times New Roman"/>
              </w:rPr>
              <w:t xml:space="preserve">F 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</w:tcPr>
          <w:p w14:paraId="5CECB24B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</w:rPr>
              <w:t xml:space="preserve">G </w:t>
            </w:r>
          </w:p>
        </w:tc>
        <w:tc>
          <w:tcPr>
            <w:tcW w:w="18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F80CFD8" w14:textId="77777777" w:rsidR="007B7976" w:rsidRDefault="009C2E01">
            <w:pPr>
              <w:spacing w:after="0" w:line="259" w:lineRule="auto"/>
              <w:ind w:left="109" w:firstLine="0"/>
            </w:pPr>
            <w:r>
              <w:rPr>
                <w:rFonts w:ascii="Times New Roman" w:eastAsia="Times New Roman" w:hAnsi="Times New Roman" w:cs="Times New Roman"/>
              </w:rPr>
              <w:t xml:space="preserve">H </w:t>
            </w:r>
          </w:p>
        </w:tc>
      </w:tr>
      <w:tr w:rsidR="007B7976" w14:paraId="36E5C322" w14:textId="77777777">
        <w:trPr>
          <w:trHeight w:val="1835"/>
        </w:trPr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A12E1AE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</w:rPr>
              <w:t xml:space="preserve">PE and Sport </w:t>
            </w:r>
          </w:p>
          <w:p w14:paraId="2168C8D9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</w:rPr>
              <w:t xml:space="preserve">Premium Key </w:t>
            </w:r>
          </w:p>
          <w:p w14:paraId="4BEDF13E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</w:rPr>
              <w:t xml:space="preserve">Outcome </w:t>
            </w:r>
          </w:p>
          <w:p w14:paraId="024CAB26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</w:rPr>
              <w:t xml:space="preserve">Indicator 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24E7931" w14:textId="77777777" w:rsidR="007B7976" w:rsidRDefault="009C2E01">
            <w:pPr>
              <w:spacing w:line="238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</w:rPr>
              <w:t xml:space="preserve">School Focus/ planned </w:t>
            </w:r>
            <w:r>
              <w:rPr>
                <w:rFonts w:ascii="Times New Roman" w:eastAsia="Times New Roman" w:hAnsi="Times New Roman" w:cs="Times New Roman"/>
                <w:b/>
                <w:u w:val="single" w:color="000000"/>
              </w:rPr>
              <w:t>Impact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78C22F9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on pupils and staff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03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6267097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</w:rPr>
              <w:t xml:space="preserve">Actions to Achieve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BBA2B4B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</w:rPr>
              <w:t xml:space="preserve">Planned Funding </w:t>
            </w:r>
          </w:p>
        </w:tc>
        <w:tc>
          <w:tcPr>
            <w:tcW w:w="10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</w:tcPr>
          <w:p w14:paraId="401BBF4D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</w:rPr>
              <w:t xml:space="preserve">Actual Funding 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386CBC3" w14:textId="77777777" w:rsidR="007B7976" w:rsidRDefault="009C2E01">
            <w:pPr>
              <w:spacing w:after="0" w:line="259" w:lineRule="auto"/>
              <w:ind w:left="109" w:firstLine="0"/>
            </w:pPr>
            <w:r>
              <w:rPr>
                <w:rFonts w:ascii="Times New Roman" w:eastAsia="Times New Roman" w:hAnsi="Times New Roman" w:cs="Times New Roman"/>
              </w:rPr>
              <w:t xml:space="preserve">Evidence 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</w:tcPr>
          <w:p w14:paraId="6543A2B2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</w:rPr>
              <w:t xml:space="preserve">Actual </w:t>
            </w:r>
          </w:p>
          <w:p w14:paraId="6EC582F8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</w:rPr>
              <w:t xml:space="preserve">Impact </w:t>
            </w:r>
          </w:p>
          <w:p w14:paraId="2A3E4B0C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</w:rPr>
              <w:t xml:space="preserve">(following Review) 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>on pupils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2D1D504" w14:textId="77777777" w:rsidR="007B7976" w:rsidRDefault="009C2E01">
            <w:pPr>
              <w:spacing w:after="0" w:line="259" w:lineRule="auto"/>
              <w:ind w:left="109" w:firstLine="0"/>
            </w:pPr>
            <w:r>
              <w:rPr>
                <w:rFonts w:ascii="Times New Roman" w:eastAsia="Times New Roman" w:hAnsi="Times New Roman" w:cs="Times New Roman"/>
              </w:rPr>
              <w:t xml:space="preserve">Sustainability/  Next Steps </w:t>
            </w:r>
          </w:p>
        </w:tc>
      </w:tr>
      <w:tr w:rsidR="007B7976" w14:paraId="1823DFBE" w14:textId="77777777">
        <w:trPr>
          <w:trHeight w:val="6752"/>
        </w:trPr>
        <w:tc>
          <w:tcPr>
            <w:tcW w:w="17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BD089" w14:textId="77777777" w:rsidR="007B7976" w:rsidRDefault="009C2E01">
            <w:pPr>
              <w:spacing w:after="0" w:line="240" w:lineRule="auto"/>
              <w:ind w:left="108" w:firstLine="0"/>
            </w:pPr>
            <w:r>
              <w:lastRenderedPageBreak/>
              <w:t xml:space="preserve">1. the engagement of </w:t>
            </w:r>
          </w:p>
          <w:p w14:paraId="53FBE1CC" w14:textId="77777777" w:rsidR="007B7976" w:rsidRDefault="009C2E01">
            <w:pPr>
              <w:spacing w:after="0" w:line="240" w:lineRule="auto"/>
              <w:ind w:left="108" w:right="94" w:firstLine="0"/>
            </w:pPr>
            <w:r>
              <w:t xml:space="preserve">all pupils in regular physical activity </w:t>
            </w:r>
            <w:r>
              <w:t>–</w:t>
            </w:r>
            <w:r>
              <w:t xml:space="preserve"> </w:t>
            </w:r>
            <w:r>
              <w:t xml:space="preserve">kickstarting healthy active </w:t>
            </w:r>
          </w:p>
          <w:p w14:paraId="01123AA3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lifestyles </w:t>
            </w:r>
          </w:p>
          <w:p w14:paraId="3360256E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8B8DE" w14:textId="77777777" w:rsidR="007B7976" w:rsidRDefault="009C2E01">
            <w:pPr>
              <w:spacing w:after="0" w:line="240" w:lineRule="auto"/>
              <w:ind w:left="108" w:right="188" w:firstLine="0"/>
              <w:jc w:val="both"/>
            </w:pPr>
            <w:r>
              <w:t xml:space="preserve">To generate and maintain enthusiasm and </w:t>
            </w:r>
          </w:p>
          <w:p w14:paraId="3A28DBB4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enjoyment in PE </w:t>
            </w:r>
          </w:p>
          <w:p w14:paraId="4C814951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 </w:t>
            </w:r>
          </w:p>
          <w:p w14:paraId="16E67E26" w14:textId="77777777" w:rsidR="007B7976" w:rsidRDefault="009C2E01">
            <w:pPr>
              <w:spacing w:after="0" w:line="259" w:lineRule="auto"/>
              <w:ind w:left="108" w:right="91" w:firstLine="0"/>
            </w:pPr>
            <w:r>
              <w:t xml:space="preserve">To promote the importance of a positive attitude to health, fitness and hygiene in an active lifestyle </w:t>
            </w:r>
          </w:p>
        </w:tc>
        <w:tc>
          <w:tcPr>
            <w:tcW w:w="30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2237D" w14:textId="77777777" w:rsidR="007B7976" w:rsidRDefault="009C2E01">
            <w:pPr>
              <w:spacing w:after="0" w:line="240" w:lineRule="auto"/>
              <w:ind w:left="108" w:firstLine="0"/>
            </w:pPr>
            <w:r>
              <w:t xml:space="preserve"> </w:t>
            </w:r>
            <w:r>
              <w:rPr>
                <w:sz w:val="22"/>
              </w:rPr>
              <w:t>Support and involve the least active children by</w:t>
            </w:r>
            <w:r>
              <w:rPr>
                <w:sz w:val="22"/>
              </w:rPr>
              <w:t xml:space="preserve"> extending school sports clubs, holiday clubs and Change4Life clubs. </w:t>
            </w:r>
          </w:p>
          <w:p w14:paraId="52984847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sz w:val="22"/>
              </w:rPr>
              <w:t xml:space="preserve"> </w:t>
            </w:r>
          </w:p>
          <w:p w14:paraId="3719ABC7" w14:textId="77777777" w:rsidR="007B7976" w:rsidRDefault="009C2E01">
            <w:pPr>
              <w:spacing w:after="0" w:line="239" w:lineRule="auto"/>
              <w:ind w:left="108" w:firstLine="0"/>
            </w:pPr>
            <w:r>
              <w:rPr>
                <w:sz w:val="22"/>
              </w:rPr>
              <w:t xml:space="preserve">Support breakfast club with more varied equipment for morning activity sessions </w:t>
            </w:r>
          </w:p>
          <w:p w14:paraId="6EDFBEEB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sz w:val="22"/>
              </w:rPr>
              <w:t xml:space="preserve">(change4life) </w:t>
            </w:r>
          </w:p>
          <w:p w14:paraId="18AC1E1B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sz w:val="22"/>
              </w:rPr>
              <w:t xml:space="preserve"> </w:t>
            </w:r>
          </w:p>
          <w:p w14:paraId="1E0BB878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sz w:val="22"/>
              </w:rPr>
              <w:t xml:space="preserve"> </w:t>
            </w:r>
          </w:p>
          <w:p w14:paraId="42B09216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sz w:val="22"/>
              </w:rPr>
              <w:t xml:space="preserve"> </w:t>
            </w:r>
          </w:p>
          <w:p w14:paraId="0AE11C34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sz w:val="22"/>
              </w:rPr>
              <w:t xml:space="preserve">Whole school healthy eating programme to support current cooking programme. See food dudes/ www.phunkyfoods.co.uk/ www.schoolfoodplan.com/plan 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3B1EE" w14:textId="77777777" w:rsidR="007B7976" w:rsidRDefault="009C2E01">
            <w:pPr>
              <w:spacing w:after="0" w:line="259" w:lineRule="auto"/>
              <w:ind w:left="-4197" w:right="-4972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1831A98" wp14:editId="1D9FF264">
                      <wp:extent cx="6644006" cy="6644006"/>
                      <wp:effectExtent l="0" t="0" r="0" b="0"/>
                      <wp:docPr id="14255" name="Group 14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4006" cy="6644006"/>
                                <a:chOff x="0" y="0"/>
                                <a:chExt cx="6644006" cy="66440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8" name="Picture 218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4006" cy="66440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8" name="Rectangle 418"/>
                              <wps:cNvSpPr/>
                              <wps:spPr>
                                <a:xfrm>
                                  <a:off x="2733675" y="2197990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029E84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9" name="Rectangle 419"/>
                              <wps:cNvSpPr/>
                              <wps:spPr>
                                <a:xfrm>
                                  <a:off x="2768727" y="2197990"/>
                                  <a:ext cx="410654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2C4B10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£500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0" name="Rectangle 420"/>
                              <wps:cNvSpPr/>
                              <wps:spPr>
                                <a:xfrm>
                                  <a:off x="3076575" y="2197990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EAF876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1" name="Rectangle 421"/>
                              <wps:cNvSpPr/>
                              <wps:spPr>
                                <a:xfrm>
                                  <a:off x="2733675" y="2383918"/>
                                  <a:ext cx="661384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F7E3E7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Change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86" name="Rectangle 11386"/>
                              <wps:cNvSpPr/>
                              <wps:spPr>
                                <a:xfrm>
                                  <a:off x="2733675" y="2569846"/>
                                  <a:ext cx="102765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52CE3F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87" name="Rectangle 11387"/>
                              <wps:cNvSpPr/>
                              <wps:spPr>
                                <a:xfrm>
                                  <a:off x="2810942" y="2569846"/>
                                  <a:ext cx="301606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B807DC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life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3" name="Rectangle 423"/>
                              <wps:cNvSpPr/>
                              <wps:spPr>
                                <a:xfrm>
                                  <a:off x="2733675" y="2755774"/>
                                  <a:ext cx="902182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608C4B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sports bag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4" name="Rectangle 424"/>
                              <wps:cNvSpPr/>
                              <wps:spPr>
                                <a:xfrm>
                                  <a:off x="2733675" y="2941702"/>
                                  <a:ext cx="357549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4A034C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and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5" name="Rectangle 425"/>
                              <wps:cNvSpPr/>
                              <wps:spPr>
                                <a:xfrm>
                                  <a:off x="2733675" y="3127630"/>
                                  <a:ext cx="848266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DFFF6C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resources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" name="Rectangle 426"/>
                              <wps:cNvSpPr/>
                              <wps:spPr>
                                <a:xfrm>
                                  <a:off x="2733675" y="3313558"/>
                                  <a:ext cx="286606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150021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for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7" name="Rectangle 427"/>
                              <wps:cNvSpPr/>
                              <wps:spPr>
                                <a:xfrm>
                                  <a:off x="2733675" y="3499740"/>
                                  <a:ext cx="819484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51E59D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breakfast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8" name="Rectangle 428"/>
                              <wps:cNvSpPr/>
                              <wps:spPr>
                                <a:xfrm>
                                  <a:off x="2733675" y="3685668"/>
                                  <a:ext cx="345387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6B396F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club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9" name="Rectangle 429"/>
                              <wps:cNvSpPr/>
                              <wps:spPr>
                                <a:xfrm>
                                  <a:off x="2992755" y="3685668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CCD418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831A98" id="Group 14255" o:spid="_x0000_s1026" style="width:523.15pt;height:523.15pt;mso-position-horizontal-relative:char;mso-position-vertical-relative:line" coordsize="66440,66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8" o:spid="_x0000_s1027" type="#_x0000_t75" style="position:absolute;width:66440;height:66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gYTfAAAAA3AAAAA8AAABkcnMvZG93bnJldi54bWxET89rwjAUvgv7H8Ib7CJragVZO6MMQZje&#10;1O7+aN6asualJFnb/ffLQfD48f3e7mfbi5F86BwrWGU5COLG6Y5bBfXt+PoGIkRkjb1jUvBHAfa7&#10;p8UWK+0mvtB4ja1IIRwqVGBiHCopQ2PIYsjcQJy4b+ctxgR9K7XHKYXbXhZ5vpEWO04NBgc6GGp+&#10;rr9WwbG8HM5f9lYuc1MX6/lUs4+1Ui/P88c7iEhzfIjv7k+toFiltelMOgJy9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mBhN8AAAADcAAAADwAAAAAAAAAAAAAAAACfAgAA&#10;ZHJzL2Rvd25yZXYueG1sUEsFBgAAAAAEAAQA9wAAAIwDAAAAAA==&#10;">
                        <v:imagedata r:id="rId6" o:title=""/>
                      </v:shape>
                      <v:rect id="Rectangle 418" o:spid="_x0000_s1028" style="position:absolute;left:27336;top:21979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VFc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tUVwgAAANwAAAAPAAAAAAAAAAAAAAAAAJgCAABkcnMvZG93&#10;bnJldi54bWxQSwUGAAAAAAQABAD1AAAAhwMAAAAA&#10;" filled="f" stroked="f">
                        <v:textbox inset="0,0,0,0">
                          <w:txbxContent>
                            <w:p w14:paraId="4D029E84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9" o:spid="_x0000_s1029" style="position:absolute;left:27687;top:21979;width:410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      <v:textbox inset="0,0,0,0">
                          <w:txbxContent>
                            <w:p w14:paraId="182C4B10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£500</w:t>
                              </w:r>
                            </w:p>
                          </w:txbxContent>
                        </v:textbox>
                      </v:rect>
                      <v:rect id="Rectangle 420" o:spid="_x0000_s1030" style="position:absolute;left:30765;top:21979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          <v:textbox inset="0,0,0,0">
                          <w:txbxContent>
                            <w:p w14:paraId="53EAF876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1" o:spid="_x0000_s1031" style="position:absolute;left:27336;top:23839;width:661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      <v:textbox inset="0,0,0,0">
                          <w:txbxContent>
                            <w:p w14:paraId="65F7E3E7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Change </w:t>
                              </w:r>
                            </w:p>
                          </w:txbxContent>
                        </v:textbox>
                      </v:rect>
                      <v:rect id="Rectangle 11386" o:spid="_x0000_s1032" style="position:absolute;left:27336;top:25698;width:102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EcXcQA&#10;AADeAAAADwAAAGRycy9kb3ducmV2LnhtbERPS4vCMBC+C/6HMII3TVWQWo0iPtDjrgrqbWjGtthM&#10;ShNtd3/9ZmFhb/PxPWexak0p3lS7wrKC0TACQZxaXXCm4HLeD2IQziNrLC2Tgi9ysFp2OwtMtG34&#10;k94nn4kQwi5BBbn3VSKlS3My6Ia2Ig7cw9YGfYB1JnWNTQg3pRxH0VQaLDg05FjRJqf0eXoZBYe4&#10;Wt+O9rvJyt39cP24zrbnmVeq32vXcxCeWv8v/nMfdZg/msR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hHF3EAAAA3gAAAA8AAAAAAAAAAAAAAAAAmAIAAGRycy9k&#10;b3ducmV2LnhtbFBLBQYAAAAABAAEAPUAAACJAwAAAAA=&#10;" filled="f" stroked="f">
                        <v:textbox inset="0,0,0,0">
                          <w:txbxContent>
                            <w:p w14:paraId="7752CE3F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v:textbox>
                      </v:rect>
                      <v:rect id="Rectangle 11387" o:spid="_x0000_s1033" style="position:absolute;left:28109;top:25698;width:301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25xsQA&#10;AADeAAAADwAAAGRycy9kb3ducmV2LnhtbERPS2vCQBC+C/0PyxS86cYKNUZXkaro0UfBehuy0yQ0&#10;Oxuyq0n99a4geJuP7znTeWtKcaXaFZYVDPoRCOLU6oIzBd/HdS8G4TyyxtIyKfgnB/PZW2eKibYN&#10;7+l68JkIIewSVJB7XyVSujQng65vK+LA/draoA+wzqSusQnhppQfUfQpDRYcGnKs6Cun9O9wMQo2&#10;cbX42dpbk5Wr8+a0O42Xx7FXqvveLiYgPLX+JX66tzrMHwzjE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tucbEAAAA3gAAAA8AAAAAAAAAAAAAAAAAmAIAAGRycy9k&#10;b3ducmV2LnhtbFBLBQYAAAAABAAEAPUAAACJAwAAAAA=&#10;" filled="f" stroked="f">
                        <v:textbox inset="0,0,0,0">
                          <w:txbxContent>
                            <w:p w14:paraId="4BB807DC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life </w:t>
                              </w:r>
                            </w:p>
                          </w:txbxContent>
                        </v:textbox>
                      </v:rect>
                      <v:rect id="Rectangle 423" o:spid="_x0000_s1034" style="position:absolute;left:27336;top:27557;width:9022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N2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o3ZxQAAANwAAAAPAAAAAAAAAAAAAAAAAJgCAABkcnMv&#10;ZG93bnJldi54bWxQSwUGAAAAAAQABAD1AAAAigMAAAAA&#10;" filled="f" stroked="f">
                        <v:textbox inset="0,0,0,0">
                          <w:txbxContent>
                            <w:p w14:paraId="52608C4B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sports bag </w:t>
                              </w:r>
                            </w:p>
                          </w:txbxContent>
                        </v:textbox>
                      </v:rect>
                      <v:rect id="Rectangle 424" o:spid="_x0000_s1035" style="position:absolute;left:27336;top:29417;width:357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r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VrcYAAADcAAAADwAAAAAAAAAAAAAAAACYAgAAZHJz&#10;L2Rvd25yZXYueG1sUEsFBgAAAAAEAAQA9QAAAIsDAAAAAA==&#10;" filled="f" stroked="f">
                        <v:textbox inset="0,0,0,0">
                          <w:txbxContent>
                            <w:p w14:paraId="724A034C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and </w:t>
                              </w:r>
                            </w:p>
                          </w:txbxContent>
                        </v:textbox>
                      </v:rect>
                      <v:rect id="Rectangle 425" o:spid="_x0000_s1036" style="position:absolute;left:27336;top:31276;width:8483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      <v:textbox inset="0,0,0,0">
                          <w:txbxContent>
                            <w:p w14:paraId="2ADFFF6C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resources </w:t>
                              </w:r>
                            </w:p>
                          </w:txbxContent>
                        </v:textbox>
                      </v:rect>
                      <v:rect id="Rectangle 426" o:spid="_x0000_s1037" style="position:absolute;left:27336;top:33135;width:28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uQ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LkHEAAAA3AAAAA8AAAAAAAAAAAAAAAAAmAIAAGRycy9k&#10;b3ducmV2LnhtbFBLBQYAAAAABAAEAPUAAACJAwAAAAA=&#10;" filled="f" stroked="f">
                        <v:textbox inset="0,0,0,0">
                          <w:txbxContent>
                            <w:p w14:paraId="09150021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for </w:t>
                              </w:r>
                            </w:p>
                          </w:txbxContent>
                        </v:textbox>
                      </v:rect>
                      <v:rect id="Rectangle 427" o:spid="_x0000_s1038" style="position:absolute;left:27336;top:34997;width:819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L2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vaxQAAANwAAAAPAAAAAAAAAAAAAAAAAJgCAABkcnMv&#10;ZG93bnJldi54bWxQSwUGAAAAAAQABAD1AAAAigMAAAAA&#10;" filled="f" stroked="f">
                        <v:textbox inset="0,0,0,0">
                          <w:txbxContent>
                            <w:p w14:paraId="3051E59D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breakfast </w:t>
                              </w:r>
                            </w:p>
                          </w:txbxContent>
                        </v:textbox>
                      </v:rect>
                      <v:rect id="Rectangle 428" o:spid="_x0000_s1039" style="position:absolute;left:27336;top:36856;width:3454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fq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YfqMMAAADcAAAADwAAAAAAAAAAAAAAAACYAgAAZHJzL2Rv&#10;d25yZXYueG1sUEsFBgAAAAAEAAQA9QAAAIgDAAAAAA==&#10;" filled="f" stroked="f">
                        <v:textbox inset="0,0,0,0">
                          <w:txbxContent>
                            <w:p w14:paraId="1B6B396F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club</w:t>
                              </w:r>
                            </w:p>
                          </w:txbxContent>
                        </v:textbox>
                      </v:rect>
                      <v:rect id="Rectangle 429" o:spid="_x0000_s1040" style="position:absolute;left:29927;top:36856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      <v:textbox inset="0,0,0,0">
                          <w:txbxContent>
                            <w:p w14:paraId="08CCD418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CDFCC3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  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67DB7" w14:textId="77777777" w:rsidR="007B7976" w:rsidRDefault="009C2E01">
            <w:pPr>
              <w:spacing w:after="0" w:line="240" w:lineRule="auto"/>
              <w:ind w:left="109" w:right="71" w:firstLine="0"/>
            </w:pPr>
            <w:r>
              <w:t xml:space="preserve"> </w:t>
            </w:r>
            <w:r>
              <w:t xml:space="preserve">Increased attendance to breakfast club. </w:t>
            </w:r>
          </w:p>
          <w:p w14:paraId="30F183CA" w14:textId="77777777" w:rsidR="007B7976" w:rsidRDefault="009C2E01">
            <w:pPr>
              <w:spacing w:after="0" w:line="259" w:lineRule="auto"/>
              <w:ind w:left="109" w:firstLine="0"/>
            </w:pPr>
            <w:r>
              <w:t xml:space="preserve"> </w:t>
            </w:r>
          </w:p>
          <w:p w14:paraId="3C59999A" w14:textId="77777777" w:rsidR="007B7976" w:rsidRDefault="009C2E01">
            <w:pPr>
              <w:spacing w:after="0" w:line="240" w:lineRule="auto"/>
              <w:ind w:left="109" w:firstLine="0"/>
            </w:pPr>
            <w:r>
              <w:t xml:space="preserve">Increased school attendance of targeted pupils. </w:t>
            </w:r>
          </w:p>
          <w:p w14:paraId="546682C9" w14:textId="77777777" w:rsidR="007B7976" w:rsidRDefault="009C2E01">
            <w:pPr>
              <w:spacing w:after="0" w:line="259" w:lineRule="auto"/>
              <w:ind w:left="109" w:firstLine="0"/>
            </w:pPr>
            <w:r>
              <w:t xml:space="preserve"> </w:t>
            </w:r>
          </w:p>
          <w:p w14:paraId="7BB42AB0" w14:textId="77777777" w:rsidR="007B7976" w:rsidRDefault="009C2E01">
            <w:pPr>
              <w:spacing w:after="0" w:line="259" w:lineRule="auto"/>
              <w:ind w:left="109" w:right="38" w:firstLine="0"/>
            </w:pPr>
            <w:r>
              <w:t xml:space="preserve">Introduction of Sports Respects your rights UK 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9D6A1B1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  </w:t>
            </w:r>
          </w:p>
        </w:tc>
        <w:tc>
          <w:tcPr>
            <w:tcW w:w="18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A05D19A" w14:textId="77777777" w:rsidR="007B7976" w:rsidRDefault="009C2E01">
            <w:pPr>
              <w:spacing w:after="0" w:line="240" w:lineRule="auto"/>
              <w:ind w:left="109" w:right="83" w:firstLine="0"/>
            </w:pPr>
            <w:r>
              <w:t xml:space="preserve"> The increase numbers at extra-curricular clubs and change for life clubs will improve the </w:t>
            </w:r>
            <w:r>
              <w:t xml:space="preserve">children’s </w:t>
            </w:r>
            <w:r>
              <w:t xml:space="preserve">attitude to developing and maintain a love of PE and healthy lifestyle. </w:t>
            </w:r>
          </w:p>
          <w:p w14:paraId="5C46D3AA" w14:textId="77777777" w:rsidR="007B7976" w:rsidRDefault="009C2E01">
            <w:pPr>
              <w:spacing w:after="0" w:line="259" w:lineRule="auto"/>
              <w:ind w:left="109" w:firstLine="0"/>
            </w:pPr>
            <w:r>
              <w:t xml:space="preserve"> </w:t>
            </w:r>
          </w:p>
          <w:p w14:paraId="24330EFB" w14:textId="77777777" w:rsidR="007B7976" w:rsidRDefault="009C2E01">
            <w:pPr>
              <w:spacing w:after="0" w:line="259" w:lineRule="auto"/>
              <w:ind w:left="109" w:firstLine="0"/>
            </w:pPr>
            <w:r>
              <w:t xml:space="preserve">This will in turn </w:t>
            </w:r>
          </w:p>
          <w:p w14:paraId="55D26E14" w14:textId="77777777" w:rsidR="007B7976" w:rsidRDefault="009C2E01">
            <w:pPr>
              <w:spacing w:after="0" w:line="259" w:lineRule="auto"/>
              <w:ind w:left="109" w:firstLine="0"/>
            </w:pPr>
            <w:r>
              <w:t xml:space="preserve">make them </w:t>
            </w:r>
          </w:p>
          <w:p w14:paraId="04D5C644" w14:textId="77777777" w:rsidR="007B7976" w:rsidRDefault="009C2E01">
            <w:pPr>
              <w:spacing w:after="0" w:line="259" w:lineRule="auto"/>
              <w:ind w:left="109" w:firstLine="0"/>
            </w:pPr>
            <w:r>
              <w:t xml:space="preserve">more likely to make healthy lifestyle choices and engage in more physical activity. </w:t>
            </w:r>
          </w:p>
        </w:tc>
      </w:tr>
    </w:tbl>
    <w:p w14:paraId="334B48FA" w14:textId="77777777" w:rsidR="007B7976" w:rsidRDefault="007B7976">
      <w:pPr>
        <w:spacing w:after="0" w:line="259" w:lineRule="auto"/>
        <w:ind w:left="-720" w:right="2475" w:firstLine="0"/>
      </w:pPr>
    </w:p>
    <w:tbl>
      <w:tblPr>
        <w:tblStyle w:val="TableGrid"/>
        <w:tblW w:w="13892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447"/>
        <w:gridCol w:w="1740"/>
        <w:gridCol w:w="1410"/>
        <w:gridCol w:w="6276"/>
        <w:gridCol w:w="118"/>
        <w:gridCol w:w="1472"/>
        <w:gridCol w:w="118"/>
        <w:gridCol w:w="1810"/>
      </w:tblGrid>
      <w:tr w:rsidR="007B7976" w14:paraId="16C02840" w14:textId="77777777">
        <w:trPr>
          <w:trHeight w:val="5869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B6733" w14:textId="77777777" w:rsidR="007B7976" w:rsidRDefault="009C2E01">
            <w:pPr>
              <w:spacing w:after="2" w:line="240" w:lineRule="auto"/>
              <w:ind w:left="108" w:right="6" w:firstLine="0"/>
            </w:pPr>
            <w:r>
              <w:lastRenderedPageBreak/>
              <w:t xml:space="preserve">2. the profile of PE and sport being raised across the school as a tool for whole school </w:t>
            </w:r>
          </w:p>
          <w:p w14:paraId="03F2FB34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improvement </w:t>
            </w:r>
          </w:p>
          <w:p w14:paraId="1B9BAE0B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 </w:t>
            </w:r>
          </w:p>
          <w:p w14:paraId="3E709FA8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9CAB3" w14:textId="77777777" w:rsidR="007B7976" w:rsidRDefault="009C2E01">
            <w:pPr>
              <w:spacing w:after="2" w:line="240" w:lineRule="auto"/>
              <w:ind w:left="108" w:right="38" w:firstLine="0"/>
            </w:pPr>
            <w:r>
              <w:t xml:space="preserve">To enable pupils to develop core skills, such as verbal communication, time keeping, etc. </w:t>
            </w:r>
          </w:p>
          <w:p w14:paraId="69D1E042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 </w:t>
            </w:r>
          </w:p>
          <w:p w14:paraId="33953CC3" w14:textId="77777777" w:rsidR="007B7976" w:rsidRDefault="009C2E01">
            <w:pPr>
              <w:spacing w:after="0" w:line="240" w:lineRule="auto"/>
              <w:ind w:left="108" w:right="81" w:firstLine="0"/>
            </w:pPr>
            <w:r>
              <w:t xml:space="preserve"> </w:t>
            </w:r>
            <w:r>
              <w:t xml:space="preserve">To enable all pupils, regardless of ability/ disability, to play an active role in PE.  </w:t>
            </w:r>
          </w:p>
          <w:p w14:paraId="7F48E2A6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 </w:t>
            </w:r>
          </w:p>
          <w:p w14:paraId="2A2BE408" w14:textId="77777777" w:rsidR="007B7976" w:rsidRDefault="009C2E01">
            <w:pPr>
              <w:spacing w:after="0" w:line="240" w:lineRule="auto"/>
              <w:ind w:left="108" w:right="361" w:firstLine="0"/>
              <w:jc w:val="both"/>
            </w:pPr>
            <w:r>
              <w:t xml:space="preserve">To raise pupils levels of self--esteem and </w:t>
            </w:r>
          </w:p>
          <w:p w14:paraId="70D7C5C5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confidence </w:t>
            </w:r>
          </w:p>
          <w:p w14:paraId="20CAFF9E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D1D5A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  </w:t>
            </w:r>
          </w:p>
          <w:p w14:paraId="401BCE14" w14:textId="77777777" w:rsidR="007B7976" w:rsidRDefault="009C2E01">
            <w:pPr>
              <w:spacing w:after="0" w:line="255" w:lineRule="auto"/>
              <w:ind w:left="108" w:right="13" w:firstLine="0"/>
            </w:pPr>
            <w:r>
              <w:rPr>
                <w:sz w:val="22"/>
              </w:rPr>
              <w:t xml:space="preserve"> Staffing for release of PE lead </w:t>
            </w:r>
            <w:r>
              <w:rPr>
                <w:sz w:val="22"/>
              </w:rPr>
              <w:t xml:space="preserve">to attend Dudley ‘Teach Meets’ </w:t>
            </w:r>
            <w:r>
              <w:rPr>
                <w:sz w:val="22"/>
              </w:rPr>
              <w:t xml:space="preserve">for PE </w:t>
            </w:r>
          </w:p>
          <w:p w14:paraId="05BD9A94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sz w:val="22"/>
              </w:rPr>
              <w:t xml:space="preserve"> </w:t>
            </w:r>
          </w:p>
          <w:p w14:paraId="55DFD3EA" w14:textId="77777777" w:rsidR="007B7976" w:rsidRDefault="009C2E01">
            <w:pPr>
              <w:spacing w:after="19" w:line="254" w:lineRule="auto"/>
              <w:ind w:left="108" w:right="26" w:firstLine="0"/>
              <w:jc w:val="both"/>
            </w:pPr>
            <w:r>
              <w:rPr>
                <w:sz w:val="22"/>
              </w:rPr>
              <w:t xml:space="preserve">Replacement of and purchase of PE equipment.  </w:t>
            </w:r>
          </w:p>
          <w:p w14:paraId="06D1A209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 </w:t>
            </w:r>
          </w:p>
          <w:p w14:paraId="3341E792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 </w:t>
            </w:r>
          </w:p>
          <w:p w14:paraId="025D9DA4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548A2" w14:textId="77777777" w:rsidR="007B7976" w:rsidRDefault="009C2E01">
            <w:pPr>
              <w:spacing w:after="0" w:line="259" w:lineRule="auto"/>
              <w:ind w:left="-4197" w:right="-4972" w:firstLine="0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C22B083" wp14:editId="79DA49D2">
                      <wp:extent cx="6644006" cy="6644006"/>
                      <wp:effectExtent l="0" t="0" r="0" b="0"/>
                      <wp:docPr id="13872" name="Group 138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4006" cy="6644006"/>
                                <a:chOff x="0" y="0"/>
                                <a:chExt cx="6644006" cy="66440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0" name="Picture 570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4006" cy="66440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25" name="Rectangle 625"/>
                              <wps:cNvSpPr/>
                              <wps:spPr>
                                <a:xfrm>
                                  <a:off x="2733675" y="201168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A9DF52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6" name="Rectangle 626"/>
                              <wps:cNvSpPr/>
                              <wps:spPr>
                                <a:xfrm>
                                  <a:off x="2768727" y="201168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F21D63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7" name="Rectangle 627"/>
                              <wps:cNvSpPr/>
                              <wps:spPr>
                                <a:xfrm>
                                  <a:off x="2733675" y="387097"/>
                                  <a:ext cx="884142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3CF6EB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£200 Staff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8" name="Rectangle 628"/>
                              <wps:cNvSpPr/>
                              <wps:spPr>
                                <a:xfrm>
                                  <a:off x="2733675" y="573025"/>
                                  <a:ext cx="339104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B9E346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cost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9" name="Rectangle 629"/>
                              <wps:cNvSpPr/>
                              <wps:spPr>
                                <a:xfrm>
                                  <a:off x="2989707" y="573025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EBC8E3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0" name="Rectangle 630"/>
                              <wps:cNvSpPr/>
                              <wps:spPr>
                                <a:xfrm>
                                  <a:off x="2733675" y="758953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271D38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1" name="Rectangle 631"/>
                              <wps:cNvSpPr/>
                              <wps:spPr>
                                <a:xfrm>
                                  <a:off x="2733675" y="944881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0DC213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2" name="Rectangle 632"/>
                              <wps:cNvSpPr/>
                              <wps:spPr>
                                <a:xfrm>
                                  <a:off x="2733675" y="1130809"/>
                                  <a:ext cx="412884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118C12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£550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3" name="Rectangle 633"/>
                              <wps:cNvSpPr/>
                              <wps:spPr>
                                <a:xfrm>
                                  <a:off x="3043047" y="1130809"/>
                                  <a:ext cx="45808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DFE094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22B083" id="Group 13872" o:spid="_x0000_s1041" style="width:523.15pt;height:523.15pt;mso-position-horizontal-relative:char;mso-position-vertical-relative:line" coordsize="66440,66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">
                      <v:shape id="Picture 570" o:spid="_x0000_s1042" type="#_x0000_t75" style="position:absolute;width:66440;height:66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jRfTBAAAA3AAAAA8AAABkcnMvZG93bnJldi54bWxET89rwjAUvg/8H8ITvAxN7ZjOzrQMQdh2&#10;U7v7o3lris1LSTJb//vlMNjx4/u9rybbixv50DlWsF5lIIgbpztuFdSX4/IFRIjIGnvHpOBOAapy&#10;9rDHQruRT3Q7x1akEA4FKjAxDoWUoTFkMazcQJy4b+ctxgR9K7XHMYXbXuZZtpEWO04NBgc6GGqu&#10;5x+r4Lg7HT6/7GX3mJk6f5o+avaxVmoxn95eQUSa4r/4z/2uFTxv0/x0Jh0BWf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ljRfTBAAAA3AAAAA8AAAAAAAAAAAAAAAAAnwIA&#10;AGRycy9kb3ducmV2LnhtbFBLBQYAAAAABAAEAPcAAACNAwAAAAA=&#10;">
                        <v:imagedata r:id="rId6" o:title=""/>
                      </v:shape>
                      <v:rect id="Rectangle 625" o:spid="_x0000_s1043" style="position:absolute;left:27336;top:2011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e1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3tfEAAAA3AAAAA8AAAAAAAAAAAAAAAAAmAIAAGRycy9k&#10;b3ducmV2LnhtbFBLBQYAAAAABAAEAPUAAACJAwAAAAA=&#10;" filled="f" stroked="f">
                        <v:textbox inset="0,0,0,0">
                          <w:txbxContent>
                            <w:p w14:paraId="28A9DF52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6" o:spid="_x0000_s1044" style="position:absolute;left:27687;top:2011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AoM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UCgxQAAANwAAAAPAAAAAAAAAAAAAAAAAJgCAABkcnMv&#10;ZG93bnJldi54bWxQSwUGAAAAAAQABAD1AAAAigMAAAAA&#10;" filled="f" stroked="f">
                        <v:textbox inset="0,0,0,0">
                          <w:txbxContent>
                            <w:p w14:paraId="63F21D63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7" o:spid="_x0000_s1045" style="position:absolute;left:27336;top:3870;width:8842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3lO8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MV/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3lO8YAAADcAAAADwAAAAAAAAAAAAAAAACYAgAAZHJz&#10;L2Rvd25yZXYueG1sUEsFBgAAAAAEAAQA9QAAAIsDAAAAAA==&#10;" filled="f" stroked="f">
                        <v:textbox inset="0,0,0,0">
                          <w:txbxContent>
                            <w:p w14:paraId="6D3CF6EB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£200 Staff </w:t>
                              </w:r>
                            </w:p>
                          </w:txbxContent>
                        </v:textbox>
                      </v:rect>
                      <v:rect id="Rectangle 628" o:spid="_x0000_s1046" style="position:absolute;left:27336;top:5730;width:3391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xSc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nFJwgAAANwAAAAPAAAAAAAAAAAAAAAAAJgCAABkcnMvZG93&#10;bnJldi54bWxQSwUGAAAAAAQABAD1AAAAhwMAAAAA&#10;" filled="f" stroked="f">
                        <v:textbox inset="0,0,0,0">
                          <w:txbxContent>
                            <w:p w14:paraId="70B9E346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cost</w:t>
                              </w:r>
                            </w:p>
                          </w:txbxContent>
                        </v:textbox>
                      </v:rect>
                      <v:rect id="Rectangle 629" o:spid="_x0000_s1047" style="position:absolute;left:29897;top:5730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U0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8T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tTSxQAAANwAAAAPAAAAAAAAAAAAAAAAAJgCAABkcnMv&#10;ZG93bnJldi54bWxQSwUGAAAAAAQABAD1AAAAigMAAAAA&#10;" filled="f" stroked="f">
                        <v:textbox inset="0,0,0,0">
                          <w:txbxContent>
                            <w:p w14:paraId="06EBC8E3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30" o:spid="_x0000_s1048" style="position:absolute;left:27336;top:7589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rks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euSwgAAANwAAAAPAAAAAAAAAAAAAAAAAJgCAABkcnMvZG93&#10;bnJldi54bWxQSwUGAAAAAAQABAD1AAAAhwMAAAAA&#10;" filled="f" stroked="f">
                        <v:textbox inset="0,0,0,0">
                          <w:txbxContent>
                            <w:p w14:paraId="23271D38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31" o:spid="_x0000_s1049" style="position:absolute;left:27336;top:9448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OC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TgnEAAAA3AAAAA8AAAAAAAAAAAAAAAAAmAIAAGRycy9k&#10;b3ducmV2LnhtbFBLBQYAAAAABAAEAPUAAACJAwAAAAA=&#10;" filled="f" stroked="f">
                        <v:textbox inset="0,0,0,0">
                          <w:txbxContent>
                            <w:p w14:paraId="310DC213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32" o:spid="_x0000_s1050" style="position:absolute;left:27336;top:11308;width:4129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Qfs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j0H7EAAAA3AAAAA8AAAAAAAAAAAAAAAAAmAIAAGRycy9k&#10;b3ducmV2LnhtbFBLBQYAAAAABAAEAPUAAACJAwAAAAA=&#10;" filled="f" stroked="f">
                        <v:textbox inset="0,0,0,0">
                          <w:txbxContent>
                            <w:p w14:paraId="2B118C12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£550</w:t>
                              </w:r>
                            </w:p>
                          </w:txbxContent>
                        </v:textbox>
                      </v:rect>
                      <v:rect id="Rectangle 633" o:spid="_x0000_s1051" style="position:absolute;left:30430;top:11308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915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deXEAAAA3AAAAA8AAAAAAAAAAAAAAAAAmAIAAGRycy9k&#10;b3ducmV2LnhtbFBLBQYAAAAABAAEAPUAAACJAwAAAAA=&#10;" filled="f" stroked="f">
                        <v:textbox inset="0,0,0,0">
                          <w:txbxContent>
                            <w:p w14:paraId="77DFE094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A706791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 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1E1B1" w14:textId="77777777" w:rsidR="007B7976" w:rsidRDefault="009C2E01">
            <w:pPr>
              <w:spacing w:after="0" w:line="259" w:lineRule="auto"/>
              <w:ind w:left="109" w:firstLine="0"/>
            </w:pPr>
            <w:r>
              <w:t xml:space="preserve">  </w:t>
            </w:r>
          </w:p>
          <w:p w14:paraId="2B7C3019" w14:textId="77777777" w:rsidR="007B7976" w:rsidRDefault="009C2E01">
            <w:pPr>
              <w:spacing w:after="0" w:line="259" w:lineRule="auto"/>
              <w:ind w:left="109" w:firstLine="0"/>
            </w:pPr>
            <w:r>
              <w:t xml:space="preserve">School </w:t>
            </w:r>
          </w:p>
          <w:p w14:paraId="564DFF08" w14:textId="77777777" w:rsidR="007B7976" w:rsidRDefault="009C2E01">
            <w:pPr>
              <w:spacing w:after="0" w:line="259" w:lineRule="auto"/>
              <w:ind w:left="109" w:firstLine="0"/>
            </w:pPr>
            <w:r>
              <w:t xml:space="preserve">sportsmark </w:t>
            </w:r>
          </w:p>
          <w:p w14:paraId="093DA87B" w14:textId="77777777" w:rsidR="007B7976" w:rsidRDefault="009C2E01">
            <w:pPr>
              <w:spacing w:after="0" w:line="259" w:lineRule="auto"/>
              <w:ind w:left="109" w:firstLine="0"/>
            </w:pPr>
            <w:r>
              <w:t xml:space="preserve"> </w:t>
            </w:r>
          </w:p>
          <w:p w14:paraId="1D75309B" w14:textId="77777777" w:rsidR="007B7976" w:rsidRDefault="009C2E01">
            <w:pPr>
              <w:spacing w:after="0" w:line="259" w:lineRule="auto"/>
              <w:ind w:left="109" w:firstLine="0"/>
            </w:pPr>
            <w:r>
              <w:t xml:space="preserve">Staff </w:t>
            </w:r>
          </w:p>
          <w:p w14:paraId="33D66D72" w14:textId="77777777" w:rsidR="007B7976" w:rsidRDefault="009C2E01">
            <w:pPr>
              <w:spacing w:after="0" w:line="259" w:lineRule="auto"/>
              <w:ind w:left="109" w:firstLine="0"/>
            </w:pPr>
            <w:r>
              <w:t xml:space="preserve">questionnaire  </w:t>
            </w:r>
          </w:p>
          <w:p w14:paraId="44317EAA" w14:textId="77777777" w:rsidR="007B7976" w:rsidRDefault="009C2E01">
            <w:pPr>
              <w:spacing w:after="0" w:line="259" w:lineRule="auto"/>
              <w:ind w:left="109" w:firstLine="0"/>
            </w:pPr>
            <w:r>
              <w:t xml:space="preserve">Pupil voice </w:t>
            </w:r>
          </w:p>
          <w:p w14:paraId="39D507D7" w14:textId="77777777" w:rsidR="007B7976" w:rsidRDefault="009C2E01">
            <w:pPr>
              <w:spacing w:after="0" w:line="259" w:lineRule="auto"/>
              <w:ind w:left="109" w:firstLine="0"/>
            </w:pPr>
            <w:r>
              <w:t xml:space="preserve"> </w:t>
            </w:r>
          </w:p>
          <w:p w14:paraId="3C9A92E8" w14:textId="77777777" w:rsidR="007B7976" w:rsidRDefault="009C2E01">
            <w:pPr>
              <w:spacing w:after="0" w:line="259" w:lineRule="auto"/>
              <w:ind w:left="109" w:firstLine="0"/>
            </w:pPr>
            <w:r>
              <w:t xml:space="preserve">PE display </w:t>
            </w:r>
          </w:p>
          <w:p w14:paraId="110292EB" w14:textId="77777777" w:rsidR="007B7976" w:rsidRDefault="009C2E01">
            <w:pPr>
              <w:spacing w:after="0" w:line="259" w:lineRule="auto"/>
              <w:ind w:left="109" w:firstLine="0"/>
            </w:pPr>
            <w:r>
              <w:t xml:space="preserve">board </w:t>
            </w:r>
          </w:p>
          <w:p w14:paraId="2ACB0389" w14:textId="77777777" w:rsidR="007B7976" w:rsidRDefault="009C2E01">
            <w:pPr>
              <w:spacing w:after="0" w:line="259" w:lineRule="auto"/>
              <w:ind w:left="109" w:firstLine="0"/>
            </w:pPr>
            <w:r>
              <w:t xml:space="preserve"> </w:t>
            </w:r>
          </w:p>
          <w:p w14:paraId="49536128" w14:textId="77777777" w:rsidR="007B7976" w:rsidRDefault="009C2E01">
            <w:pPr>
              <w:spacing w:after="0" w:line="259" w:lineRule="auto"/>
              <w:ind w:left="109" w:firstLine="0"/>
            </w:pPr>
            <w:r>
              <w:t xml:space="preserve">PE section of </w:t>
            </w:r>
          </w:p>
          <w:p w14:paraId="1EC312D3" w14:textId="77777777" w:rsidR="007B7976" w:rsidRDefault="009C2E01">
            <w:pPr>
              <w:spacing w:after="0" w:line="259" w:lineRule="auto"/>
              <w:ind w:left="109" w:firstLine="0"/>
            </w:pPr>
            <w:r>
              <w:t xml:space="preserve">website </w:t>
            </w:r>
          </w:p>
          <w:p w14:paraId="3CB5F395" w14:textId="77777777" w:rsidR="007B7976" w:rsidRDefault="009C2E01">
            <w:pPr>
              <w:spacing w:after="0" w:line="259" w:lineRule="auto"/>
              <w:ind w:left="109" w:firstLine="0"/>
            </w:pPr>
            <w:r>
              <w:t xml:space="preserve"> </w:t>
            </w:r>
          </w:p>
          <w:p w14:paraId="2B4E672F" w14:textId="77777777" w:rsidR="007B7976" w:rsidRDefault="009C2E01">
            <w:pPr>
              <w:spacing w:after="0" w:line="259" w:lineRule="auto"/>
              <w:ind w:left="109" w:firstLine="0"/>
            </w:pPr>
            <w: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9D9378F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 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355FB7" w14:textId="77777777" w:rsidR="007B7976" w:rsidRDefault="009C2E01">
            <w:pPr>
              <w:spacing w:after="1" w:line="256" w:lineRule="auto"/>
              <w:ind w:left="109" w:firstLine="0"/>
            </w:pPr>
            <w:r>
              <w:t xml:space="preserve"> </w:t>
            </w:r>
            <w:r>
              <w:rPr>
                <w:sz w:val="22"/>
              </w:rPr>
              <w:t xml:space="preserve">Ensure school maintains strong links with local schools to continue to participate in competitions. </w:t>
            </w:r>
          </w:p>
          <w:p w14:paraId="23A59F36" w14:textId="77777777" w:rsidR="007B7976" w:rsidRDefault="009C2E01">
            <w:pPr>
              <w:spacing w:after="0" w:line="259" w:lineRule="auto"/>
              <w:ind w:left="109" w:firstLine="0"/>
            </w:pPr>
            <w:r>
              <w:rPr>
                <w:sz w:val="22"/>
              </w:rPr>
              <w:t xml:space="preserve"> </w:t>
            </w:r>
          </w:p>
          <w:p w14:paraId="23D9A925" w14:textId="77777777" w:rsidR="007B7976" w:rsidRDefault="009C2E01">
            <w:pPr>
              <w:spacing w:after="18" w:line="255" w:lineRule="auto"/>
              <w:ind w:left="109" w:firstLine="0"/>
            </w:pPr>
            <w:r>
              <w:rPr>
                <w:sz w:val="22"/>
              </w:rPr>
              <w:t xml:space="preserve">Continue to develop pupils skills in various sports to ensure participation possible. </w:t>
            </w:r>
          </w:p>
          <w:p w14:paraId="703AB1B4" w14:textId="77777777" w:rsidR="007B7976" w:rsidRDefault="009C2E01">
            <w:pPr>
              <w:spacing w:after="0" w:line="259" w:lineRule="auto"/>
              <w:ind w:left="109" w:firstLine="0"/>
            </w:pPr>
            <w:r>
              <w:t xml:space="preserve"> </w:t>
            </w:r>
          </w:p>
        </w:tc>
      </w:tr>
      <w:tr w:rsidR="007B7976" w14:paraId="26C008EC" w14:textId="77777777">
        <w:trPr>
          <w:trHeight w:val="4020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4DB6A" w14:textId="77777777" w:rsidR="007B7976" w:rsidRDefault="009C2E01">
            <w:pPr>
              <w:spacing w:after="0" w:line="240" w:lineRule="auto"/>
              <w:ind w:left="108" w:firstLine="0"/>
            </w:pPr>
            <w:r>
              <w:lastRenderedPageBreak/>
              <w:t xml:space="preserve">3. increased confidence, knowledge and skills of all staff in teaching PE </w:t>
            </w:r>
          </w:p>
          <w:p w14:paraId="54F26C3D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and sport </w:t>
            </w:r>
          </w:p>
          <w:p w14:paraId="732F4E3A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900C0" w14:textId="77777777" w:rsidR="007B7976" w:rsidRDefault="009C2E01">
            <w:pPr>
              <w:spacing w:after="0" w:line="240" w:lineRule="auto"/>
              <w:ind w:left="108" w:right="79" w:firstLine="0"/>
            </w:pPr>
            <w:r>
              <w:t xml:space="preserve"> To develop pupils knowledge of a range of types of physical activity, their principles and related </w:t>
            </w:r>
          </w:p>
          <w:p w14:paraId="37FEC55B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vocabulary </w:t>
            </w:r>
          </w:p>
          <w:p w14:paraId="43E5F46C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 </w:t>
            </w:r>
          </w:p>
          <w:p w14:paraId="67DEAE32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 To enable teachers to develop and enhance their 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DA1A2" w14:textId="77777777" w:rsidR="007B7976" w:rsidRDefault="009C2E01">
            <w:pPr>
              <w:spacing w:after="0" w:line="240" w:lineRule="auto"/>
              <w:ind w:left="108" w:firstLine="0"/>
            </w:pPr>
            <w:r>
              <w:t xml:space="preserve">Hiring specialist, qualified sports coaches to work alongside and up skill teachers when teaching PE. </w:t>
            </w:r>
          </w:p>
          <w:p w14:paraId="3FBEAC27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 </w:t>
            </w:r>
          </w:p>
          <w:p w14:paraId="10DF2804" w14:textId="77777777" w:rsidR="007B7976" w:rsidRDefault="009C2E01">
            <w:pPr>
              <w:spacing w:after="0" w:line="259" w:lineRule="auto"/>
              <w:ind w:left="108" w:right="154" w:firstLine="0"/>
            </w:pPr>
            <w:r>
              <w:t>Over a 7-8 week period, teachers team teach with specialist coaches and adapt planning for subsequent lessons. Joint assessment sessions to be planned.</w:t>
            </w:r>
            <w:r>
              <w:t xml:space="preserve"> Feedback between </w:t>
            </w:r>
            <w:r>
              <w:lastRenderedPageBreak/>
              <w:t xml:space="preserve">coach and teacher to 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EDEBE" w14:textId="77777777" w:rsidR="007B7976" w:rsidRDefault="009C2E01">
            <w:pPr>
              <w:spacing w:after="0" w:line="259" w:lineRule="auto"/>
              <w:ind w:left="108" w:firstLine="0"/>
            </w:pPr>
            <w:r>
              <w:lastRenderedPageBreak/>
              <w:t xml:space="preserve">£4940  </w:t>
            </w:r>
          </w:p>
          <w:p w14:paraId="41840F31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Your Sport Curriculum support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47A16C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85ED0" w14:textId="77777777" w:rsidR="007B7976" w:rsidRDefault="009C2E01">
            <w:pPr>
              <w:spacing w:after="0" w:line="254" w:lineRule="auto"/>
              <w:ind w:left="109" w:firstLine="0"/>
            </w:pPr>
            <w:r>
              <w:rPr>
                <w:sz w:val="22"/>
              </w:rPr>
              <w:t xml:space="preserve">Year group planning </w:t>
            </w:r>
          </w:p>
          <w:p w14:paraId="092A1C59" w14:textId="77777777" w:rsidR="007B7976" w:rsidRDefault="009C2E01">
            <w:pPr>
              <w:spacing w:after="0" w:line="259" w:lineRule="auto"/>
              <w:ind w:left="109" w:firstLine="0"/>
            </w:pPr>
            <w:r>
              <w:rPr>
                <w:sz w:val="22"/>
              </w:rPr>
              <w:t xml:space="preserve">folders  </w:t>
            </w:r>
          </w:p>
          <w:p w14:paraId="2F8E3117" w14:textId="77777777" w:rsidR="007B7976" w:rsidRDefault="009C2E01">
            <w:pPr>
              <w:spacing w:after="0" w:line="259" w:lineRule="auto"/>
              <w:ind w:left="109" w:firstLine="0"/>
            </w:pPr>
            <w:r>
              <w:rPr>
                <w:sz w:val="22"/>
              </w:rPr>
              <w:t xml:space="preserve"> </w:t>
            </w:r>
          </w:p>
          <w:p w14:paraId="7CFE0004" w14:textId="77777777" w:rsidR="007B7976" w:rsidRDefault="009C2E01">
            <w:pPr>
              <w:spacing w:after="1" w:line="255" w:lineRule="auto"/>
              <w:ind w:left="109" w:firstLine="0"/>
            </w:pPr>
            <w:r>
              <w:rPr>
                <w:sz w:val="22"/>
              </w:rPr>
              <w:t xml:space="preserve">Working relationship between coaches and </w:t>
            </w:r>
          </w:p>
          <w:p w14:paraId="3753904A" w14:textId="77777777" w:rsidR="007B7976" w:rsidRDefault="009C2E01">
            <w:pPr>
              <w:spacing w:after="0" w:line="259" w:lineRule="auto"/>
              <w:ind w:left="109" w:firstLine="0"/>
            </w:pPr>
            <w:r>
              <w:rPr>
                <w:sz w:val="22"/>
              </w:rPr>
              <w:t xml:space="preserve">teachers  </w:t>
            </w:r>
          </w:p>
          <w:p w14:paraId="1BD34405" w14:textId="77777777" w:rsidR="007B7976" w:rsidRDefault="009C2E01">
            <w:pPr>
              <w:spacing w:after="0" w:line="259" w:lineRule="auto"/>
              <w:ind w:left="109" w:firstLine="0"/>
            </w:pPr>
            <w:r>
              <w:rPr>
                <w:sz w:val="22"/>
              </w:rPr>
              <w:t xml:space="preserve"> </w:t>
            </w:r>
          </w:p>
          <w:p w14:paraId="12E54531" w14:textId="77777777" w:rsidR="007B7976" w:rsidRDefault="009C2E01">
            <w:pPr>
              <w:spacing w:after="0" w:line="255" w:lineRule="auto"/>
              <w:ind w:left="109" w:right="97" w:firstLine="0"/>
            </w:pPr>
            <w:r>
              <w:rPr>
                <w:sz w:val="22"/>
              </w:rPr>
              <w:t xml:space="preserve">Observations of teaching and learning. </w:t>
            </w:r>
          </w:p>
          <w:p w14:paraId="009C2652" w14:textId="77777777" w:rsidR="007B7976" w:rsidRDefault="009C2E01">
            <w:pPr>
              <w:spacing w:after="0" w:line="259" w:lineRule="auto"/>
              <w:ind w:left="109" w:firstLine="0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176D024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61B98F8" w14:textId="77777777" w:rsidR="007B7976" w:rsidRDefault="009C2E01">
            <w:pPr>
              <w:spacing w:after="0" w:line="240" w:lineRule="auto"/>
              <w:ind w:left="109" w:firstLine="0"/>
              <w:jc w:val="both"/>
            </w:pPr>
            <w:r>
              <w:t xml:space="preserve">Using specialist sports coaches </w:t>
            </w:r>
          </w:p>
          <w:p w14:paraId="2BC847A9" w14:textId="77777777" w:rsidR="007B7976" w:rsidRDefault="009C2E01">
            <w:pPr>
              <w:spacing w:after="0" w:line="240" w:lineRule="auto"/>
              <w:ind w:left="109" w:right="791" w:firstLine="0"/>
            </w:pPr>
            <w:r>
              <w:t xml:space="preserve">to </w:t>
            </w:r>
            <w:r>
              <w:t xml:space="preserve">up skill teachers. </w:t>
            </w:r>
          </w:p>
          <w:p w14:paraId="3D71D64B" w14:textId="77777777" w:rsidR="007B7976" w:rsidRDefault="009C2E01">
            <w:pPr>
              <w:spacing w:after="0" w:line="259" w:lineRule="auto"/>
              <w:ind w:left="109" w:firstLine="0"/>
            </w:pPr>
            <w:r>
              <w:t xml:space="preserve"> </w:t>
            </w:r>
          </w:p>
          <w:p w14:paraId="5336C20D" w14:textId="77777777" w:rsidR="007B7976" w:rsidRDefault="009C2E01">
            <w:pPr>
              <w:spacing w:after="0" w:line="259" w:lineRule="auto"/>
              <w:ind w:left="109" w:firstLine="0"/>
            </w:pPr>
            <w:r>
              <w:t>Cascade up-</w:t>
            </w:r>
          </w:p>
          <w:p w14:paraId="76BF5F83" w14:textId="77777777" w:rsidR="007B7976" w:rsidRDefault="009C2E01">
            <w:pPr>
              <w:spacing w:after="0" w:line="259" w:lineRule="auto"/>
              <w:ind w:left="109" w:firstLine="0"/>
            </w:pPr>
            <w:r>
              <w:t xml:space="preserve">skilling of teachers to teaching assistant and other stakeholders </w:t>
            </w:r>
          </w:p>
        </w:tc>
      </w:tr>
    </w:tbl>
    <w:p w14:paraId="3023019A" w14:textId="77777777" w:rsidR="007B7976" w:rsidRDefault="007B7976">
      <w:pPr>
        <w:spacing w:after="0" w:line="259" w:lineRule="auto"/>
        <w:ind w:left="-720" w:right="2475" w:firstLine="0"/>
      </w:pPr>
    </w:p>
    <w:tbl>
      <w:tblPr>
        <w:tblStyle w:val="TableGrid"/>
        <w:tblW w:w="13892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20"/>
        <w:gridCol w:w="1482"/>
        <w:gridCol w:w="1767"/>
        <w:gridCol w:w="6276"/>
        <w:gridCol w:w="213"/>
        <w:gridCol w:w="1493"/>
        <w:gridCol w:w="262"/>
        <w:gridCol w:w="1179"/>
      </w:tblGrid>
      <w:tr w:rsidR="007B7976" w14:paraId="70376FEA" w14:textId="77777777">
        <w:trPr>
          <w:trHeight w:val="6163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14FCE" w14:textId="77777777" w:rsidR="007B7976" w:rsidRDefault="007B7976">
            <w:pPr>
              <w:spacing w:after="160" w:line="259" w:lineRule="auto"/>
              <w:ind w:left="0" w:firstLine="0"/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F6A07" w14:textId="77777777" w:rsidR="007B7976" w:rsidRDefault="009C2E01">
            <w:pPr>
              <w:spacing w:after="0" w:line="240" w:lineRule="auto"/>
              <w:ind w:left="108" w:firstLine="0"/>
            </w:pPr>
            <w:r>
              <w:t xml:space="preserve">confidence and ability to deliver high quality PE lessons. </w:t>
            </w:r>
          </w:p>
          <w:p w14:paraId="7A73605D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 </w:t>
            </w:r>
          </w:p>
          <w:p w14:paraId="3744B71D" w14:textId="77777777" w:rsidR="007B7976" w:rsidRDefault="009C2E01">
            <w:pPr>
              <w:spacing w:after="0" w:line="240" w:lineRule="auto"/>
              <w:ind w:left="108" w:right="48" w:firstLine="0"/>
            </w:pPr>
            <w:r>
              <w:t xml:space="preserve">To develop the fitness, co--ordination, control and range of movement of pupils </w:t>
            </w:r>
          </w:p>
          <w:p w14:paraId="62319997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 </w:t>
            </w:r>
          </w:p>
          <w:p w14:paraId="23DE2FB1" w14:textId="77777777" w:rsidR="007B7976" w:rsidRDefault="009C2E01">
            <w:pPr>
              <w:spacing w:after="0" w:line="240" w:lineRule="auto"/>
              <w:ind w:left="108" w:right="105" w:firstLine="0"/>
            </w:pPr>
            <w:r>
              <w:t xml:space="preserve">To enable pupils to understand and use safe practice and fully understand its importance in </w:t>
            </w:r>
          </w:p>
          <w:p w14:paraId="1DD85A1E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PE </w:t>
            </w:r>
          </w:p>
          <w:p w14:paraId="1005E8F3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 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660A8" w14:textId="77777777" w:rsidR="007B7976" w:rsidRDefault="009C2E01">
            <w:pPr>
              <w:spacing w:after="0" w:line="240" w:lineRule="auto"/>
              <w:ind w:left="108" w:firstLine="0"/>
            </w:pPr>
            <w:r>
              <w:t xml:space="preserve">improve and enhance delivery of Physical </w:t>
            </w:r>
          </w:p>
          <w:p w14:paraId="4E76F794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Education </w:t>
            </w:r>
          </w:p>
          <w:p w14:paraId="4504CDD8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 </w:t>
            </w:r>
          </w:p>
          <w:p w14:paraId="6459B294" w14:textId="77777777" w:rsidR="007B7976" w:rsidRDefault="009C2E01">
            <w:pPr>
              <w:spacing w:after="0" w:line="241" w:lineRule="auto"/>
              <w:ind w:left="108" w:right="22" w:firstLine="0"/>
            </w:pPr>
            <w:r>
              <w:t xml:space="preserve">This academic year our sports coach will work directly with Reception, Year 2,3 and 4. </w:t>
            </w:r>
          </w:p>
          <w:p w14:paraId="6024D32C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 </w:t>
            </w:r>
          </w:p>
          <w:p w14:paraId="7FC61F0A" w14:textId="77777777" w:rsidR="007B7976" w:rsidRDefault="009C2E01">
            <w:pPr>
              <w:spacing w:after="0" w:line="240" w:lineRule="auto"/>
              <w:ind w:left="108" w:right="2" w:firstLine="0"/>
            </w:pPr>
            <w:r>
              <w:t xml:space="preserve">Year 1 teaching post currently under transition. </w:t>
            </w:r>
          </w:p>
          <w:p w14:paraId="6EA1BD96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 </w:t>
            </w:r>
          </w:p>
          <w:p w14:paraId="4DF3268B" w14:textId="77777777" w:rsidR="007B7976" w:rsidRDefault="009C2E01">
            <w:pPr>
              <w:spacing w:after="0" w:line="259" w:lineRule="auto"/>
              <w:ind w:left="108" w:right="113" w:firstLine="0"/>
            </w:pPr>
            <w:r>
              <w:t xml:space="preserve">Year 5 and 6 will receive high quality PE sessions from full time internal teaching member of staff who has 14 years  experience of teaching PE in secondary schools. 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A7080" w14:textId="77777777" w:rsidR="007B7976" w:rsidRDefault="009C2E01">
            <w:pPr>
              <w:spacing w:after="0" w:line="259" w:lineRule="auto"/>
              <w:ind w:left="-4197" w:right="-4972" w:firstLine="0"/>
            </w:pPr>
            <w:r>
              <w:rPr>
                <w:noProof/>
              </w:rPr>
              <w:drawing>
                <wp:inline distT="0" distB="0" distL="0" distR="0" wp14:anchorId="464EF6A3" wp14:editId="5E589851">
                  <wp:extent cx="6644006" cy="6644006"/>
                  <wp:effectExtent l="0" t="0" r="0" b="0"/>
                  <wp:docPr id="890" name="Picture 8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" name="Picture 89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006" cy="6644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55A955A" w14:textId="77777777" w:rsidR="007B7976" w:rsidRDefault="007B7976">
            <w:pPr>
              <w:spacing w:after="160" w:line="259" w:lineRule="auto"/>
              <w:ind w:left="0" w:firstLine="0"/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04FAB" w14:textId="77777777" w:rsidR="007B7976" w:rsidRDefault="009C2E01">
            <w:pPr>
              <w:spacing w:after="0" w:line="259" w:lineRule="auto"/>
              <w:ind w:left="109" w:firstLine="0"/>
            </w:pPr>
            <w:r>
              <w:rPr>
                <w:sz w:val="22"/>
              </w:rPr>
              <w:t xml:space="preserve">Staff  </w:t>
            </w:r>
          </w:p>
          <w:p w14:paraId="159D593F" w14:textId="77777777" w:rsidR="007B7976" w:rsidRDefault="009C2E01">
            <w:pPr>
              <w:spacing w:after="0" w:line="259" w:lineRule="auto"/>
              <w:ind w:left="109" w:firstLine="0"/>
            </w:pPr>
            <w:r>
              <w:rPr>
                <w:sz w:val="22"/>
              </w:rPr>
              <w:t xml:space="preserve">Questionnaires </w:t>
            </w:r>
          </w:p>
          <w:p w14:paraId="50757EC2" w14:textId="77777777" w:rsidR="007B7976" w:rsidRDefault="009C2E01">
            <w:pPr>
              <w:spacing w:after="0" w:line="259" w:lineRule="auto"/>
              <w:ind w:left="109" w:firstLine="0"/>
            </w:pPr>
            <w:r>
              <w:rPr>
                <w:sz w:val="22"/>
              </w:rPr>
              <w:t xml:space="preserve">  </w:t>
            </w:r>
          </w:p>
          <w:p w14:paraId="468CAD25" w14:textId="77777777" w:rsidR="007B7976" w:rsidRDefault="009C2E01">
            <w:pPr>
              <w:spacing w:after="0" w:line="259" w:lineRule="auto"/>
              <w:ind w:left="109" w:firstLine="0"/>
            </w:pPr>
            <w:r>
              <w:rPr>
                <w:sz w:val="22"/>
              </w:rPr>
              <w:t>Pupil v</w:t>
            </w:r>
            <w:r>
              <w:rPr>
                <w:sz w:val="22"/>
              </w:rPr>
              <w:t xml:space="preserve">oice  </w:t>
            </w:r>
          </w:p>
          <w:p w14:paraId="1DDB4806" w14:textId="77777777" w:rsidR="007B7976" w:rsidRDefault="009C2E01">
            <w:pPr>
              <w:spacing w:after="0" w:line="259" w:lineRule="auto"/>
              <w:ind w:left="109" w:firstLine="0"/>
            </w:pPr>
            <w:r>
              <w:rPr>
                <w:sz w:val="22"/>
              </w:rPr>
              <w:t xml:space="preserve"> </w:t>
            </w:r>
          </w:p>
          <w:p w14:paraId="0066D105" w14:textId="77777777" w:rsidR="007B7976" w:rsidRDefault="009C2E01">
            <w:pPr>
              <w:spacing w:after="0" w:line="259" w:lineRule="auto"/>
              <w:ind w:left="109" w:firstLine="0"/>
            </w:pPr>
            <w:r>
              <w:rPr>
                <w:sz w:val="22"/>
              </w:rPr>
              <w:t xml:space="preserve">Coach  </w:t>
            </w:r>
          </w:p>
          <w:p w14:paraId="036D6132" w14:textId="77777777" w:rsidR="007B7976" w:rsidRDefault="009C2E01">
            <w:pPr>
              <w:spacing w:after="0" w:line="259" w:lineRule="auto"/>
              <w:ind w:left="109" w:firstLine="0"/>
            </w:pPr>
            <w:r>
              <w:rPr>
                <w:sz w:val="22"/>
              </w:rPr>
              <w:t xml:space="preserve">questionnaires  </w:t>
            </w:r>
          </w:p>
          <w:p w14:paraId="16366D5F" w14:textId="77777777" w:rsidR="007B7976" w:rsidRDefault="009C2E01">
            <w:pPr>
              <w:spacing w:after="0" w:line="259" w:lineRule="auto"/>
              <w:ind w:left="109" w:firstLine="0"/>
            </w:pPr>
            <w:r>
              <w:rPr>
                <w:sz w:val="22"/>
              </w:rPr>
              <w:t xml:space="preserve"> </w:t>
            </w:r>
          </w:p>
          <w:p w14:paraId="410E8BD2" w14:textId="77777777" w:rsidR="007B7976" w:rsidRDefault="009C2E01">
            <w:pPr>
              <w:spacing w:after="0" w:line="259" w:lineRule="auto"/>
              <w:ind w:left="109" w:firstLine="0"/>
            </w:pPr>
            <w:r>
              <w:rPr>
                <w:sz w:val="22"/>
              </w:rPr>
              <w:t xml:space="preserve"> </w:t>
            </w:r>
          </w:p>
          <w:p w14:paraId="6616D4AF" w14:textId="77777777" w:rsidR="007B7976" w:rsidRDefault="009C2E01">
            <w:pPr>
              <w:spacing w:after="0" w:line="259" w:lineRule="auto"/>
              <w:ind w:left="109" w:firstLine="0"/>
            </w:pPr>
            <w:r>
              <w:t xml:space="preserve">% of pupils achieving end of Key Stage attainment targets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EA3A8F" w14:textId="77777777" w:rsidR="007B7976" w:rsidRDefault="007B7976">
            <w:pPr>
              <w:spacing w:after="160" w:line="259" w:lineRule="auto"/>
              <w:ind w:left="0" w:firstLine="0"/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8D53286" w14:textId="77777777" w:rsidR="007B7976" w:rsidRDefault="009C2E01">
            <w:pPr>
              <w:spacing w:after="0" w:line="240" w:lineRule="auto"/>
              <w:ind w:left="109" w:firstLine="0"/>
            </w:pPr>
            <w:r>
              <w:t xml:space="preserve">such as parent helpers, behaviour support mentor </w:t>
            </w:r>
          </w:p>
          <w:p w14:paraId="26002FD3" w14:textId="77777777" w:rsidR="007B7976" w:rsidRDefault="009C2E01">
            <w:pPr>
              <w:spacing w:after="0" w:line="259" w:lineRule="auto"/>
              <w:ind w:left="109" w:firstLine="0"/>
            </w:pPr>
            <w:r>
              <w:t xml:space="preserve">and site manager.  </w:t>
            </w:r>
          </w:p>
        </w:tc>
      </w:tr>
      <w:tr w:rsidR="007B7976" w14:paraId="7A1B05A5" w14:textId="77777777">
        <w:trPr>
          <w:trHeight w:val="3597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D620A" w14:textId="77777777" w:rsidR="007B7976" w:rsidRDefault="009C2E01">
            <w:pPr>
              <w:spacing w:after="0" w:line="238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4. broader experience of a range of sports and activities offered to all pupils </w:t>
            </w:r>
          </w:p>
          <w:p w14:paraId="7736E130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9DA30" w14:textId="77777777" w:rsidR="007B7976" w:rsidRDefault="009C2E01">
            <w:pPr>
              <w:spacing w:after="0" w:line="240" w:lineRule="auto"/>
              <w:ind w:left="108" w:right="188" w:firstLine="0"/>
              <w:jc w:val="both"/>
            </w:pPr>
            <w:r>
              <w:t xml:space="preserve">To generate and maintain enthusiasm and </w:t>
            </w:r>
          </w:p>
          <w:p w14:paraId="6AE41EB4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enjoyment in PE </w:t>
            </w:r>
          </w:p>
          <w:p w14:paraId="4C7AD33B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1F065162" w14:textId="77777777" w:rsidR="007B7976" w:rsidRDefault="009C2E01">
            <w:pPr>
              <w:spacing w:after="0" w:line="259" w:lineRule="auto"/>
              <w:ind w:left="108" w:right="79" w:firstLine="0"/>
            </w:pPr>
            <w:r>
              <w:t xml:space="preserve">To develop pupils knowledge of a range of types of physical activity, their principles 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CD300" w14:textId="77777777" w:rsidR="007B7976" w:rsidRDefault="009C2E01">
            <w:pPr>
              <w:spacing w:after="0" w:line="240" w:lineRule="auto"/>
              <w:ind w:left="108" w:right="5" w:firstLine="0"/>
            </w:pPr>
            <w:r>
              <w:t>In response to pupil voice and to increase the % of girls at extra-</w:t>
            </w:r>
            <w:r>
              <w:t xml:space="preserve">curricular clubs, the hiring of a dance teacher for curricular support and extracurricular.  </w:t>
            </w:r>
          </w:p>
          <w:p w14:paraId="79E77BE4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 </w:t>
            </w:r>
          </w:p>
          <w:p w14:paraId="4088D250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Develop a partnership with </w:t>
            </w:r>
          </w:p>
          <w:p w14:paraId="5BF923E6" w14:textId="77777777" w:rsidR="007B7976" w:rsidRDefault="009C2E01">
            <w:pPr>
              <w:spacing w:after="0" w:line="259" w:lineRule="auto"/>
              <w:ind w:left="108" w:right="267" w:firstLine="0"/>
            </w:pPr>
            <w:r>
              <w:t xml:space="preserve">Woodfield school and  </w:t>
            </w:r>
            <w:r>
              <w:t xml:space="preserve">‘A sporting Chance’ to </w:t>
            </w:r>
            <w:r>
              <w:t xml:space="preserve">activities based around the area of Outdoor education, 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30A6A" w14:textId="77777777" w:rsidR="007B7976" w:rsidRDefault="009C2E01">
            <w:pPr>
              <w:spacing w:after="0" w:line="238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</w:rPr>
              <w:t>36 curricular sessions (6 per y</w:t>
            </w:r>
            <w:r>
              <w:rPr>
                <w:rFonts w:ascii="Times New Roman" w:eastAsia="Times New Roman" w:hAnsi="Times New Roman" w:cs="Times New Roman"/>
              </w:rPr>
              <w:t xml:space="preserve">ear group and 12 extra curricular sessions through Dizzy Dance academy. </w:t>
            </w:r>
          </w:p>
          <w:p w14:paraId="441378DF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A10E04C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9A2EB" w14:textId="77777777" w:rsidR="007B7976" w:rsidRDefault="009C2E01">
            <w:pPr>
              <w:spacing w:after="0" w:line="259" w:lineRule="auto"/>
              <w:ind w:left="109" w:right="81" w:firstLine="0"/>
            </w:pPr>
            <w:r>
              <w:rPr>
                <w:rFonts w:ascii="Times New Roman" w:eastAsia="Times New Roman" w:hAnsi="Times New Roman" w:cs="Times New Roman"/>
              </w:rPr>
              <w:t xml:space="preserve">afterschool clubs and lunch time training sessions timetabled in preparation for competitive events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96BED02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C70452F" w14:textId="77777777" w:rsidR="007B7976" w:rsidRDefault="009C2E01">
            <w:pPr>
              <w:spacing w:after="0" w:line="259" w:lineRule="auto"/>
              <w:ind w:left="109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14:paraId="79B48898" w14:textId="77777777" w:rsidR="007B7976" w:rsidRDefault="007B7976">
      <w:pPr>
        <w:spacing w:after="0" w:line="259" w:lineRule="auto"/>
        <w:ind w:left="-720" w:right="2475" w:firstLine="0"/>
      </w:pPr>
    </w:p>
    <w:tbl>
      <w:tblPr>
        <w:tblStyle w:val="TableGrid"/>
        <w:tblW w:w="13892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337"/>
        <w:gridCol w:w="1863"/>
        <w:gridCol w:w="1421"/>
        <w:gridCol w:w="6276"/>
        <w:gridCol w:w="134"/>
        <w:gridCol w:w="1195"/>
        <w:gridCol w:w="142"/>
        <w:gridCol w:w="1524"/>
      </w:tblGrid>
      <w:tr w:rsidR="007B7976" w14:paraId="0176A84E" w14:textId="77777777">
        <w:trPr>
          <w:trHeight w:val="1343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92096" w14:textId="77777777" w:rsidR="007B7976" w:rsidRDefault="007B7976">
            <w:pPr>
              <w:spacing w:after="160" w:line="259" w:lineRule="auto"/>
              <w:ind w:left="0" w:firstLine="0"/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3ED97" w14:textId="77777777" w:rsidR="007B7976" w:rsidRDefault="009C2E01">
            <w:pPr>
              <w:spacing w:after="0" w:line="259" w:lineRule="auto"/>
              <w:ind w:left="108" w:firstLine="0"/>
            </w:pPr>
            <w:r>
              <w:t>and related vocabulary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E7E31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specifically climbing walls, skiing and Junior Duke of Edinburgh programme. 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BEA74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</w:rPr>
              <w:t xml:space="preserve">£1200 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42E3704" w14:textId="77777777" w:rsidR="007B7976" w:rsidRDefault="007B7976">
            <w:pPr>
              <w:spacing w:after="160" w:line="259" w:lineRule="auto"/>
              <w:ind w:left="0" w:firstLine="0"/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143E1" w14:textId="77777777" w:rsidR="007B7976" w:rsidRDefault="007B7976">
            <w:pPr>
              <w:spacing w:after="160" w:line="259" w:lineRule="auto"/>
              <w:ind w:left="0" w:firstLine="0"/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7960E1E" w14:textId="77777777" w:rsidR="007B7976" w:rsidRDefault="007B7976">
            <w:pPr>
              <w:spacing w:after="160" w:line="259" w:lineRule="auto"/>
              <w:ind w:left="0" w:firstLine="0"/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2A866A5" w14:textId="77777777" w:rsidR="007B7976" w:rsidRDefault="007B7976">
            <w:pPr>
              <w:spacing w:after="160" w:line="259" w:lineRule="auto"/>
              <w:ind w:left="0" w:firstLine="0"/>
            </w:pPr>
          </w:p>
        </w:tc>
      </w:tr>
      <w:tr w:rsidR="007B7976" w14:paraId="7223BEDD" w14:textId="77777777">
        <w:trPr>
          <w:trHeight w:val="8014"/>
        </w:trPr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35C14" w14:textId="77777777" w:rsidR="007B7976" w:rsidRDefault="009C2E01">
            <w:pPr>
              <w:spacing w:after="0" w:line="238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5. increased participation in competitive sport </w:t>
            </w:r>
          </w:p>
          <w:p w14:paraId="27903765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9F19C" w14:textId="77777777" w:rsidR="007B7976" w:rsidRDefault="009C2E01">
            <w:pPr>
              <w:spacing w:after="12" w:line="240" w:lineRule="auto"/>
              <w:ind w:left="108" w:right="69" w:firstLine="0"/>
            </w:pPr>
            <w:r>
              <w:t xml:space="preserve">To enable pupils to acquire and develop a wide range of personal qualities such as perseverance, interdependence and good sportsmanship </w:t>
            </w:r>
          </w:p>
          <w:p w14:paraId="2CA6D84C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rFonts w:ascii="Segoe UI Symbol" w:eastAsia="Segoe UI Symbol" w:hAnsi="Segoe UI Symbol" w:cs="Segoe UI Symbol"/>
              </w:rPr>
              <w:t></w:t>
            </w:r>
          </w:p>
          <w:p w14:paraId="17C4A14C" w14:textId="77777777" w:rsidR="007B7976" w:rsidRDefault="009C2E01">
            <w:pPr>
              <w:spacing w:after="12" w:line="240" w:lineRule="auto"/>
              <w:ind w:left="108" w:firstLine="0"/>
            </w:pPr>
            <w:r>
              <w:t xml:space="preserve">To raise pupils levels of self--esteem and confidence </w:t>
            </w:r>
          </w:p>
          <w:p w14:paraId="6D6C913C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rFonts w:ascii="Segoe UI Symbol" w:eastAsia="Segoe UI Symbol" w:hAnsi="Segoe UI Symbol" w:cs="Segoe UI Symbol"/>
              </w:rPr>
              <w:t></w:t>
            </w:r>
          </w:p>
          <w:p w14:paraId="790CA693" w14:textId="77777777" w:rsidR="007B7976" w:rsidRDefault="009C2E01">
            <w:pPr>
              <w:spacing w:after="0" w:line="241" w:lineRule="auto"/>
              <w:ind w:left="108" w:firstLine="0"/>
            </w:pPr>
            <w:r>
              <w:t xml:space="preserve">To enable pupils to work well, whether as an individual or as </w:t>
            </w:r>
          </w:p>
          <w:p w14:paraId="755F584D" w14:textId="77777777" w:rsidR="007B7976" w:rsidRDefault="009C2E01">
            <w:pPr>
              <w:spacing w:after="0" w:line="259" w:lineRule="auto"/>
              <w:ind w:left="108" w:firstLine="0"/>
            </w:pPr>
            <w:r>
              <w:t xml:space="preserve">part of a team </w:t>
            </w:r>
          </w:p>
          <w:p w14:paraId="65CB6866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0F695" w14:textId="77777777" w:rsidR="007B7976" w:rsidRDefault="009C2E01">
            <w:pPr>
              <w:spacing w:after="0" w:line="256" w:lineRule="auto"/>
              <w:ind w:left="108" w:firstLine="0"/>
            </w:pPr>
            <w:r>
              <w:rPr>
                <w:sz w:val="22"/>
              </w:rPr>
              <w:t xml:space="preserve">Hiring of Specialist coach to train pupils, work alongside stakehoilders, organise and officiate competitive fixtures. </w:t>
            </w:r>
          </w:p>
          <w:p w14:paraId="53B090B0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sz w:val="22"/>
              </w:rPr>
              <w:t xml:space="preserve"> </w:t>
            </w:r>
          </w:p>
          <w:p w14:paraId="37AB929E" w14:textId="77777777" w:rsidR="007B7976" w:rsidRDefault="009C2E01">
            <w:pPr>
              <w:spacing w:after="0" w:line="256" w:lineRule="auto"/>
              <w:ind w:left="108" w:firstLine="0"/>
            </w:pPr>
            <w:r>
              <w:rPr>
                <w:sz w:val="22"/>
              </w:rPr>
              <w:t xml:space="preserve">Affiliation with Stourbridge School Football League. </w:t>
            </w:r>
          </w:p>
          <w:p w14:paraId="4C2499B4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sz w:val="22"/>
              </w:rPr>
              <w:t xml:space="preserve"> </w:t>
            </w:r>
          </w:p>
          <w:p w14:paraId="33297438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sz w:val="22"/>
              </w:rPr>
              <w:t xml:space="preserve">Affiliation to Dudley School </w:t>
            </w:r>
          </w:p>
          <w:p w14:paraId="585C5C6A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sz w:val="22"/>
              </w:rPr>
              <w:t xml:space="preserve">Sports Association </w:t>
            </w:r>
          </w:p>
          <w:p w14:paraId="6A5220B4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sz w:val="22"/>
              </w:rPr>
              <w:t xml:space="preserve"> </w:t>
            </w:r>
          </w:p>
          <w:p w14:paraId="6BBD7D31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sz w:val="22"/>
              </w:rPr>
              <w:t xml:space="preserve">Travel to and from </w:t>
            </w:r>
          </w:p>
          <w:p w14:paraId="5F78BEE7" w14:textId="77777777" w:rsidR="007B7976" w:rsidRDefault="009C2E01">
            <w:pPr>
              <w:spacing w:after="0" w:line="255" w:lineRule="auto"/>
              <w:ind w:left="108" w:right="98" w:firstLine="0"/>
            </w:pPr>
            <w:r>
              <w:rPr>
                <w:sz w:val="22"/>
              </w:rPr>
              <w:t xml:space="preserve">competitions </w:t>
            </w:r>
            <w:r>
              <w:rPr>
                <w:sz w:val="22"/>
              </w:rPr>
              <w:t>–</w:t>
            </w:r>
            <w:r>
              <w:rPr>
                <w:sz w:val="22"/>
              </w:rPr>
              <w:t xml:space="preserve"> only when it is impossible to acquire a minibus or transport from a </w:t>
            </w:r>
            <w:r>
              <w:rPr>
                <w:sz w:val="22"/>
              </w:rPr>
              <w:t>partner school’s minibus.</w:t>
            </w:r>
            <w:r>
              <w:rPr>
                <w:sz w:val="22"/>
              </w:rPr>
              <w:t xml:space="preserve"> </w:t>
            </w:r>
          </w:p>
          <w:p w14:paraId="364098BB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sz w:val="22"/>
              </w:rPr>
              <w:lastRenderedPageBreak/>
              <w:t xml:space="preserve"> </w:t>
            </w:r>
          </w:p>
          <w:p w14:paraId="67301E97" w14:textId="77777777" w:rsidR="007B7976" w:rsidRDefault="009C2E01">
            <w:pPr>
              <w:spacing w:after="2" w:line="254" w:lineRule="auto"/>
              <w:ind w:left="108" w:right="47" w:firstLine="0"/>
            </w:pPr>
            <w:r>
              <w:rPr>
                <w:sz w:val="22"/>
              </w:rPr>
              <w:t xml:space="preserve">Staffing for participation in inter school competitions for Tag Rugby and Athletics. </w:t>
            </w:r>
          </w:p>
          <w:p w14:paraId="3C126CD5" w14:textId="77777777" w:rsidR="007B7976" w:rsidRDefault="009C2E01">
            <w:pPr>
              <w:spacing w:after="2" w:line="259" w:lineRule="auto"/>
              <w:ind w:left="108" w:firstLine="0"/>
            </w:pPr>
            <w:r>
              <w:rPr>
                <w:sz w:val="22"/>
              </w:rPr>
              <w:t xml:space="preserve"> </w:t>
            </w:r>
          </w:p>
          <w:p w14:paraId="29E60963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2E4EA" w14:textId="77777777" w:rsidR="007B7976" w:rsidRDefault="009C2E01">
            <w:pPr>
              <w:spacing w:after="0" w:line="259" w:lineRule="auto"/>
              <w:ind w:left="-4197" w:right="-4972" w:firstLine="0"/>
            </w:pPr>
            <w:r>
              <w:rPr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07D831BF" wp14:editId="0BF92975">
                      <wp:extent cx="6644006" cy="6644006"/>
                      <wp:effectExtent l="0" t="0" r="0" b="0"/>
                      <wp:docPr id="15655" name="Group 156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4006" cy="6644006"/>
                                <a:chOff x="0" y="0"/>
                                <a:chExt cx="6644006" cy="66440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5" name="Picture 1145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4006" cy="66440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819" name="Rectangle 13819"/>
                              <wps:cNvSpPr/>
                              <wps:spPr>
                                <a:xfrm>
                                  <a:off x="2733675" y="1025500"/>
                                  <a:ext cx="202692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1EB138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>38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820" name="Rectangle 13820"/>
                              <wps:cNvSpPr/>
                              <wps:spPr>
                                <a:xfrm>
                                  <a:off x="2886075" y="102550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B3F104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53" name="Rectangle 1253"/>
                              <wps:cNvSpPr/>
                              <wps:spPr>
                                <a:xfrm>
                                  <a:off x="2733675" y="1200760"/>
                                  <a:ext cx="664457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ECAC58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>sessions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54" name="Rectangle 1254"/>
                              <wps:cNvSpPr/>
                              <wps:spPr>
                                <a:xfrm>
                                  <a:off x="3233547" y="120076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9A04E6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55" name="Rectangle 1255"/>
                              <wps:cNvSpPr/>
                              <wps:spPr>
                                <a:xfrm>
                                  <a:off x="2733675" y="1376020"/>
                                  <a:ext cx="405384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A5FDD0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>£950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56" name="Rectangle 1256"/>
                              <wps:cNvSpPr/>
                              <wps:spPr>
                                <a:xfrm>
                                  <a:off x="3038475" y="137602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5A009B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57" name="Rectangle 1257"/>
                              <wps:cNvSpPr/>
                              <wps:spPr>
                                <a:xfrm>
                                  <a:off x="2733675" y="155128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C4CA87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58" name="Rectangle 1258"/>
                              <wps:cNvSpPr/>
                              <wps:spPr>
                                <a:xfrm>
                                  <a:off x="2733675" y="172654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A26965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59" name="Rectangle 1259"/>
                              <wps:cNvSpPr/>
                              <wps:spPr>
                                <a:xfrm>
                                  <a:off x="2733675" y="190218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5E28D5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0" name="Rectangle 1260"/>
                              <wps:cNvSpPr/>
                              <wps:spPr>
                                <a:xfrm>
                                  <a:off x="2733675" y="207744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A3AEAF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1" name="Rectangle 1261"/>
                              <wps:cNvSpPr/>
                              <wps:spPr>
                                <a:xfrm>
                                  <a:off x="2733675" y="2252701"/>
                                  <a:ext cx="30403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F9EC8F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>£25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2" name="Rectangle 1262"/>
                              <wps:cNvSpPr/>
                              <wps:spPr>
                                <a:xfrm>
                                  <a:off x="2962275" y="225270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F490A0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3" name="Rectangle 1263"/>
                              <wps:cNvSpPr/>
                              <wps:spPr>
                                <a:xfrm>
                                  <a:off x="2733675" y="242796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02EEDC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4" name="Rectangle 1264"/>
                              <wps:cNvSpPr/>
                              <wps:spPr>
                                <a:xfrm>
                                  <a:off x="2733675" y="260322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02F392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5" name="Rectangle 1265"/>
                              <wps:cNvSpPr/>
                              <wps:spPr>
                                <a:xfrm>
                                  <a:off x="2733675" y="2778481"/>
                                  <a:ext cx="304038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4AAD73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>£20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6" name="Rectangle 1266"/>
                              <wps:cNvSpPr/>
                              <wps:spPr>
                                <a:xfrm>
                                  <a:off x="2962275" y="277848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038421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7" name="Rectangle 1267"/>
                              <wps:cNvSpPr/>
                              <wps:spPr>
                                <a:xfrm>
                                  <a:off x="2733675" y="295374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805F40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8" name="Rectangle 1268"/>
                              <wps:cNvSpPr/>
                              <wps:spPr>
                                <a:xfrm>
                                  <a:off x="2733675" y="312900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A92205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9" name="Rectangle 1269"/>
                              <wps:cNvSpPr/>
                              <wps:spPr>
                                <a:xfrm>
                                  <a:off x="2733675" y="3304262"/>
                                  <a:ext cx="405384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07FF4A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>£200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0" name="Rectangle 1270"/>
                              <wps:cNvSpPr/>
                              <wps:spPr>
                                <a:xfrm>
                                  <a:off x="3038475" y="330426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404A40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1" name="Rectangle 1271"/>
                              <wps:cNvSpPr/>
                              <wps:spPr>
                                <a:xfrm>
                                  <a:off x="2733675" y="347977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4F5A87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2" name="Rectangle 1272"/>
                              <wps:cNvSpPr/>
                              <wps:spPr>
                                <a:xfrm>
                                  <a:off x="2733675" y="365503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F84F15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3" name="Rectangle 1273"/>
                              <wps:cNvSpPr/>
                              <wps:spPr>
                                <a:xfrm>
                                  <a:off x="2733675" y="3830295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04C75C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4" name="Rectangle 1274"/>
                              <wps:cNvSpPr/>
                              <wps:spPr>
                                <a:xfrm>
                                  <a:off x="2733675" y="400555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8F393E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5" name="Rectangle 1275"/>
                              <wps:cNvSpPr/>
                              <wps:spPr>
                                <a:xfrm>
                                  <a:off x="2733675" y="418081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4CC3EC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6" name="Rectangle 1276"/>
                              <wps:cNvSpPr/>
                              <wps:spPr>
                                <a:xfrm>
                                  <a:off x="2733675" y="4356075"/>
                                  <a:ext cx="405384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F878F6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>£300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7" name="Rectangle 1277"/>
                              <wps:cNvSpPr/>
                              <wps:spPr>
                                <a:xfrm>
                                  <a:off x="3038475" y="435607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CBEF25" w14:textId="77777777" w:rsidR="007B7976" w:rsidRDefault="009C2E01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D831BF" id="Group 15655" o:spid="_x0000_s1052" style="width:523.15pt;height:523.15pt;mso-position-horizontal-relative:char;mso-position-vertical-relative:line" coordsize="66440,664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">
                      <v:shape id="Picture 1145" o:spid="_x0000_s1053" type="#_x0000_t75" style="position:absolute;width:66440;height:66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0vXHBAAAA3QAAAA8AAABkcnMvZG93bnJldi54bWxET01rAjEQvRf8D2GEXopm1Sq6GkUEQXtT&#10;1/uwGTeLm8mSpLr9941Q6G0e73NWm8424kE+1I4VjIYZCOLS6ZorBcVlP5iDCBFZY+OYFPxQgM26&#10;97bCXLsnn+hxjpVIIRxyVGBibHMpQ2nIYhi6ljhxN+ctxgR9JbXHZwq3jRxn2UxarDk1GGxpZ6i8&#10;n7+tgv3itPu62sviIzPFeNIdC/axUOq9322XICJ18V/85z7oNH/0OYXXN+kE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+0vXHBAAAA3QAAAA8AAAAAAAAAAAAAAAAAnwIA&#10;AGRycy9kb3ducmV2LnhtbFBLBQYAAAAABAAEAPcAAACNAwAAAAA=&#10;">
                        <v:imagedata r:id="rId6" o:title=""/>
                      </v:shape>
                      <v:rect id="Rectangle 13819" o:spid="_x0000_s1054" style="position:absolute;left:27336;top:10255;width:202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6jT8UA&#10;AADeAAAADwAAAGRycy9kb3ducmV2LnhtbERPTWvCQBC9F/wPywi91Y0WSpJmI6IteqxGsL0N2WkS&#10;zM6G7Nak/fVdQfA2j/c52XI0rbhQ7xrLCuazCARxaXXDlYJj8f4Ug3AeWWNrmRT8koNlPnnIMNV2&#10;4D1dDr4SIYRdigpq77tUSlfWZNDNbEccuG/bG/QB9pXUPQ4h3LRyEUUv0mDDoaHGjtY1lefDj1Gw&#10;jbvV587+DVX79rU9fZySTZF4pR6n4+oVhKfR38U3906H+c/xPIH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qNPxQAAAN4AAAAPAAAAAAAAAAAAAAAAAJgCAABkcnMv&#10;ZG93bnJldi54bWxQSwUGAAAAAAQABAD1AAAAigMAAAAA&#10;" filled="f" stroked="f">
                        <v:textbox inset="0,0,0,0">
                          <w:txbxContent>
                            <w:p w14:paraId="371EB138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38</w:t>
                              </w:r>
                            </w:p>
                          </w:txbxContent>
                        </v:textbox>
                      </v:rect>
                      <v:rect id="Rectangle 13820" o:spid="_x0000_s1055" style="position:absolute;left:28860;top:10255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Ab8cA&#10;AADeAAAADwAAAGRycy9kb3ducmV2LnhtbESPT2vCQBDF74LfYRmhN91oocToKtI/6NFqQb0N2TEJ&#10;ZmdDdmvSfnrnUOhthnnz3vst172r1Z3aUHk2MJ0koIhzbysuDHwdP8YpqBCRLdaeycAPBVivhoMl&#10;ZtZ3/En3QyyUmHDI0EAZY5NpHfKSHIaJb4jldvWtwyhrW2jbYifmrtazJHnRDiuWhBIbei0pvx2+&#10;nYFt2mzOO//bFfX7ZXvan+Zvx3k05mnUbxagIvXxX/z3vbNS/zmdCYDg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owG/HAAAA3gAAAA8AAAAAAAAAAAAAAAAAmAIAAGRy&#10;cy9kb3ducmV2LnhtbFBLBQYAAAAABAAEAPUAAACMAwAAAAA=&#10;" filled="f" stroked="f">
                        <v:textbox inset="0,0,0,0">
                          <w:txbxContent>
                            <w:p w14:paraId="18B3F104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53" o:spid="_x0000_s1056" style="position:absolute;left:27336;top:12007;width:664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51As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F+/2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51AsMAAADdAAAADwAAAAAAAAAAAAAAAACYAgAAZHJzL2Rv&#10;d25yZXYueG1sUEsFBgAAAAAEAAQA9QAAAIgDAAAAAA==&#10;" filled="f" stroked="f">
                        <v:textbox inset="0,0,0,0">
                          <w:txbxContent>
                            <w:p w14:paraId="75ECAC58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sessions</w:t>
                              </w:r>
                            </w:p>
                          </w:txbxContent>
                        </v:textbox>
                      </v:rect>
                      <v:rect id="Rectangle 1254" o:spid="_x0000_s1057" style="position:absolute;left:32335;top:1200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tdsMA&#10;AADdAAAADwAAAGRycy9kb3ducmV2LnhtbERPS4vCMBC+L/gfwgje1lRxF61GER/o0VVBvQ3N2Bab&#10;SWmi7frrjbCwt/n4njOZNaYQD6pcbllBrxuBIE6szjlVcDysP4cgnEfWWFgmBb/kYDZtfUww1rbm&#10;H3rsfSpCCLsYFWTel7GULsnIoOvakjhwV1sZ9AFWqdQV1iHcFLIfRd/SYM6hIcOSFhklt/3dKNgM&#10;y/l5a591Wqwum9PuNFoeRl6pTruZj0F4avy/+M+91WF+/2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ftdsMAAADdAAAADwAAAAAAAAAAAAAAAACYAgAAZHJzL2Rv&#10;d25yZXYueG1sUEsFBgAAAAAEAAQA9QAAAIgDAAAAAA==&#10;" filled="f" stroked="f">
                        <v:textbox inset="0,0,0,0">
                          <w:txbxContent>
                            <w:p w14:paraId="7C9A04E6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55" o:spid="_x0000_s1058" style="position:absolute;left:27336;top:13760;width:405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tI7cIA&#10;AADdAAAADwAAAGRycy9kb3ducmV2LnhtbERPS4vCMBC+C/6HMII3TRVctBpF1EWPvkC9Dc3YFptJ&#10;abK27q83wsLe5uN7zmzRmEI8qXK5ZQWDfgSCOLE651TB+fTdG4NwHlljYZkUvMjBYt5uzTDWtuYD&#10;PY8+FSGEXYwKMu/LWEqXZGTQ9W1JHLi7rQz6AKtU6grrEG4KOYyiL2kw59CQYUmrjJLH8cco2I7L&#10;5XVnf+u02Ny2l/1lsj5NvFLdTrOcgvDU+H/xn3unw/zha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0jtwgAAAN0AAAAPAAAAAAAAAAAAAAAAAJgCAABkcnMvZG93&#10;bnJldi54bWxQSwUGAAAAAAQABAD1AAAAhwMAAAAA&#10;" filled="f" stroked="f">
                        <v:textbox inset="0,0,0,0">
                          <w:txbxContent>
                            <w:p w14:paraId="0AA5FDD0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£950</w:t>
                              </w:r>
                            </w:p>
                          </w:txbxContent>
                        </v:textbox>
                      </v:rect>
                      <v:rect id="Rectangle 1256" o:spid="_x0000_s1059" style="position:absolute;left:30384;top:1376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nWms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cDS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nWmsMAAADdAAAADwAAAAAAAAAAAAAAAACYAgAAZHJzL2Rv&#10;d25yZXYueG1sUEsFBgAAAAAEAAQA9QAAAIgDAAAAAA==&#10;" filled="f" stroked="f">
                        <v:textbox inset="0,0,0,0">
                          <w:txbxContent>
                            <w:p w14:paraId="2A5A009B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57" o:spid="_x0000_s1060" style="position:absolute;left:27336;top:1551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VzA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F+f/A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VzAcMAAADdAAAADwAAAAAAAAAAAAAAAACYAgAAZHJzL2Rv&#10;d25yZXYueG1sUEsFBgAAAAAEAAQA9QAAAIgDAAAAAA==&#10;" filled="f" stroked="f">
                        <v:textbox inset="0,0,0,0">
                          <w:txbxContent>
                            <w:p w14:paraId="01C4CA87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58" o:spid="_x0000_s1061" style="position:absolute;left:27336;top:1726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rnc8cA&#10;AADdAAAADwAAAGRycy9kb3ducmV2LnhtbESPQWvCQBCF74L/YRmhN91UaNGYjYi26LFqwfY2ZMck&#10;NDsbsluT9td3DkJvM7w3732TrQfXqBt1ofZs4HGWgCIuvK25NPB+fp0uQIWIbLHxTAZ+KMA6H48y&#10;TK3v+Ui3UyyVhHBI0UAVY5tqHYqKHIaZb4lFu/rOYZS1K7XtsJdw1+h5kjxrhzVLQ4UtbSsqvk7f&#10;zsB+0W4+Dv63L5uXz/3l7bLcnZfRmIfJsFmBijTEf/P9+mAFf/4k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q53PHAAAA3QAAAA8AAAAAAAAAAAAAAAAAmAIAAGRy&#10;cy9kb3ducmV2LnhtbFBLBQYAAAAABAAEAPUAAACMAwAAAAA=&#10;" filled="f" stroked="f">
                        <v:textbox inset="0,0,0,0">
                          <w:txbxContent>
                            <w:p w14:paraId="3CA26965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59" o:spid="_x0000_s1062" style="position:absolute;left:27336;top:1902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C6MQA&#10;AADdAAAADwAAAGRycy9kb3ducmV2LnhtbERPTWvCQBC9F/wPywi91U0DFhNdRbSSHNso2N6G7JiE&#10;ZmdDdmvS/vpuQfA2j/c5q81oWnGl3jWWFTzPIhDEpdUNVwpOx8PTAoTzyBpby6Tghxxs1pOHFaba&#10;DvxO18JXIoSwS1FB7X2XSunKmgy6me2IA3exvUEfYF9J3eMQwk0r4yh6kQYbDg01drSrqfwqvo2C&#10;bNFtP3L7O1Tt62d2fjsn+2PilXqcjtslCE+jv4tv7lyH+fE8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mQujEAAAA3QAAAA8AAAAAAAAAAAAAAAAAmAIAAGRycy9k&#10;b3ducmV2LnhtbFBLBQYAAAAABAAEAPUAAACJAwAAAAA=&#10;" filled="f" stroked="f">
                        <v:textbox inset="0,0,0,0">
                          <w:txbxContent>
                            <w:p w14:paraId="765E28D5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60" o:spid="_x0000_s1063" style="position:absolute;left:27336;top:2077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AhyMYA&#10;AADd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44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AhyMYAAADdAAAADwAAAAAAAAAAAAAAAACYAgAAZHJz&#10;L2Rvd25yZXYueG1sUEsFBgAAAAAEAAQA9QAAAIsDAAAAAA==&#10;" filled="f" stroked="f">
                        <v:textbox inset="0,0,0,0">
                          <w:txbxContent>
                            <w:p w14:paraId="70A3AEAF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61" o:spid="_x0000_s1064" style="position:absolute;left:27336;top:22527;width:3041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EU8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+OB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/IRTwgAAAN0AAAAPAAAAAAAAAAAAAAAAAJgCAABkcnMvZG93&#10;bnJldi54bWxQSwUGAAAAAAQABAD1AAAAhwMAAAAA&#10;" filled="f" stroked="f">
                        <v:textbox inset="0,0,0,0">
                          <w:txbxContent>
                            <w:p w14:paraId="62F9EC8F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£25</w:t>
                              </w:r>
                            </w:p>
                          </w:txbxContent>
                        </v:textbox>
                      </v:rect>
                      <v:rect id="Rectangle 1262" o:spid="_x0000_s1065" style="position:absolute;left:29622;top:22527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4aJMMA&#10;AADd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eBjD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4aJMMAAADdAAAADwAAAAAAAAAAAAAAAACYAgAAZHJzL2Rv&#10;d25yZXYueG1sUEsFBgAAAAAEAAQA9QAAAIgDAAAAAA==&#10;" filled="f" stroked="f">
                        <v:textbox inset="0,0,0,0">
                          <w:txbxContent>
                            <w:p w14:paraId="5FF490A0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63" o:spid="_x0000_s1066" style="position:absolute;left:27336;top:2427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/v8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cDy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K/v8MAAADdAAAADwAAAAAAAAAAAAAAAACYAgAAZHJzL2Rv&#10;d25yZXYueG1sUEsFBgAAAAAEAAQA9QAAAIgDAAAAAA==&#10;" filled="f" stroked="f">
                        <v:textbox inset="0,0,0,0">
                          <w:txbxContent>
                            <w:p w14:paraId="4402EEDC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64" o:spid="_x0000_s1067" style="position:absolute;left:27336;top:2603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ny8MA&#10;AADdAAAADwAAAGRycy9kb3ducmV2LnhtbERPS4vCMBC+C/6HMAveNF0R0a5RxAd6VLvg7m1oZtuy&#10;zaQ00VZ/vREEb/PxPWe2aE0prlS7wrKCz0EEgji1uuBMwXey7U9AOI+ssbRMCm7kYDHvdmYYa9vw&#10;ka4nn4kQwi5GBbn3VSylS3My6Aa2Ig7cn60N+gDrTOoamxBuSjmMorE0WHBoyLGiVU7p/+liFOwm&#10;1fJnb+9NVm5+d+fDebpOpl6p3ke7/ALhqfVv8cu912H+cDy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sny8MAAADdAAAADwAAAAAAAAAAAAAAAACYAgAAZHJzL2Rv&#10;d25yZXYueG1sUEsFBgAAAAAEAAQA9QAAAIgDAAAAAA==&#10;" filled="f" stroked="f">
                        <v:textbox inset="0,0,0,0">
                          <w:txbxContent>
                            <w:p w14:paraId="6A02F392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65" o:spid="_x0000_s1068" style="position:absolute;left:27336;top:27784;width:304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CUMMA&#10;AADdAAAADwAAAGRycy9kb3ducmV2LnhtbERPS4vCMBC+C/6HMAveNF1B0a5RxAd6VLvg7m1oZtuy&#10;zaQ00VZ/vREEb/PxPWe2aE0prlS7wrKCz0EEgji1uuBMwXey7U9AOI+ssbRMCm7kYDHvdmYYa9vw&#10;ka4nn4kQwi5GBbn3VSylS3My6Aa2Ig7cn60N+gDrTOoamxBuSjmMorE0WHBoyLGiVU7p/+liFOwm&#10;1fJnb+9NVm5+d+fDebpOpl6p3ke7/ALhqfVv8cu912H+cDyC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eCUMMAAADdAAAADwAAAAAAAAAAAAAAAACYAgAAZHJzL2Rv&#10;d25yZXYueG1sUEsFBgAAAAAEAAQA9QAAAIgDAAAAAA==&#10;" filled="f" stroked="f">
                        <v:textbox inset="0,0,0,0">
                          <w:txbxContent>
                            <w:p w14:paraId="574AAD73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£20</w:t>
                              </w:r>
                            </w:p>
                          </w:txbxContent>
                        </v:textbox>
                      </v:rect>
                      <v:rect id="Rectangle 1266" o:spid="_x0000_s1069" style="position:absolute;left:29622;top:2778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UcJ8QA&#10;AADd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v4xj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HCfEAAAA3QAAAA8AAAAAAAAAAAAAAAAAmAIAAGRycy9k&#10;b3ducmV2LnhtbFBLBQYAAAAABAAEAPUAAACJAwAAAAA=&#10;" filled="f" stroked="f">
                        <v:textbox inset="0,0,0,0">
                          <w:txbxContent>
                            <w:p w14:paraId="2C038421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67" o:spid="_x0000_s1070" style="position:absolute;left:27336;top:2953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5vM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zh6As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bm8wgAAAN0AAAAPAAAAAAAAAAAAAAAAAJgCAABkcnMvZG93&#10;bnJldi54bWxQSwUGAAAAAAQABAD1AAAAhwMAAAAA&#10;" filled="f" stroked="f">
                        <v:textbox inset="0,0,0,0">
                          <w:txbxContent>
                            <w:p w14:paraId="37805F40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68" o:spid="_x0000_s1071" style="position:absolute;left:27336;top:31290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tzsYA&#10;AADd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44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YtzsYAAADdAAAADwAAAAAAAAAAAAAAAACYAgAAZHJz&#10;L2Rvd25yZXYueG1sUEsFBgAAAAAEAAQA9QAAAIsDAAAAAA==&#10;" filled="f" stroked="f">
                        <v:textbox inset="0,0,0,0">
                          <w:txbxContent>
                            <w:p w14:paraId="7FA92205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69" o:spid="_x0000_s1072" style="position:absolute;left:27336;top:33042;width:405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IVc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fjxP4O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KiFXEAAAA3QAAAA8AAAAAAAAAAAAAAAAAmAIAAGRycy9k&#10;b3ducmV2LnhtbFBLBQYAAAAABAAEAPUAAACJAwAAAAA=&#10;" filled="f" stroked="f">
                        <v:textbox inset="0,0,0,0">
                          <w:txbxContent>
                            <w:p w14:paraId="6F07FF4A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£200</w:t>
                              </w:r>
                            </w:p>
                          </w:txbxContent>
                        </v:textbox>
                      </v:rect>
                      <v:rect id="Rectangle 1270" o:spid="_x0000_s1073" style="position:absolute;left:30384;top:3304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3Fc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f/4s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ptxXHAAAA3QAAAA8AAAAAAAAAAAAAAAAAmAIAAGRy&#10;cy9kb3ducmV2LnhtbFBLBQYAAAAABAAEAPUAAACMAwAAAAA=&#10;" filled="f" stroked="f">
                        <v:textbox inset="0,0,0,0">
                          <w:txbxContent>
                            <w:p w14:paraId="5C404A40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71" o:spid="_x0000_s1074" style="position:absolute;left:27336;top:3479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Sjs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NBnC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USjsMAAADdAAAADwAAAAAAAAAAAAAAAACYAgAAZHJzL2Rv&#10;d25yZXYueG1sUEsFBgAAAAAEAAQA9QAAAIgDAAAAAA==&#10;" filled="f" stroked="f">
                        <v:textbox inset="0,0,0,0">
                          <w:txbxContent>
                            <w:p w14:paraId="664F5A87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72" o:spid="_x0000_s1075" style="position:absolute;left:27336;top:3655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eM+c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fFLDP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3jPnEAAAA3QAAAA8AAAAAAAAAAAAAAAAAmAIAAGRycy9k&#10;b3ducmV2LnhtbFBLBQYAAAAABAAEAPUAAACJAwAAAAA=&#10;" filled="f" stroked="f">
                        <v:textbox inset="0,0,0,0">
                          <w:txbxContent>
                            <w:p w14:paraId="72F84F15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73" o:spid="_x0000_s1076" style="position:absolute;left:27336;top:3830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pYs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F+/3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spYsMAAADdAAAADwAAAAAAAAAAAAAAAACYAgAAZHJzL2Rv&#10;d25yZXYueG1sUEsFBgAAAAAEAAQA9QAAAIgDAAAAAA==&#10;" filled="f" stroked="f">
                        <v:textbox inset="0,0,0,0">
                          <w:txbxContent>
                            <w:p w14:paraId="5F04C75C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74" o:spid="_x0000_s1077" style="position:absolute;left:27336;top:4005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KxFs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F+/3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KxFsMAAADdAAAADwAAAAAAAAAAAAAAAACYAgAAZHJzL2Rv&#10;d25yZXYueG1sUEsFBgAAAAAEAAQA9QAAAIgDAAAAAA==&#10;" filled="f" stroked="f">
                        <v:textbox inset="0,0,0,0">
                          <w:txbxContent>
                            <w:p w14:paraId="078F393E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75" o:spid="_x0000_s1078" style="position:absolute;left:27336;top:41808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4Uj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F+/3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4UjcMAAADdAAAADwAAAAAAAAAAAAAAAACYAgAAZHJzL2Rv&#10;d25yZXYueG1sUEsFBgAAAAAEAAQA9QAAAIgDAAAAAA==&#10;" filled="f" stroked="f">
                        <v:textbox inset="0,0,0,0">
                          <w:txbxContent>
                            <w:p w14:paraId="684CC3EC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76" o:spid="_x0000_s1079" style="position:absolute;left:27336;top:43560;width:405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K+s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zh1wg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zIr6wgAAAN0AAAAPAAAAAAAAAAAAAAAAAJgCAABkcnMvZG93&#10;bnJldi54bWxQSwUGAAAAAAQABAD1AAAAhwMAAAAA&#10;" filled="f" stroked="f">
                        <v:textbox inset="0,0,0,0">
                          <w:txbxContent>
                            <w:p w14:paraId="32F878F6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£300</w:t>
                              </w:r>
                            </w:p>
                          </w:txbxContent>
                        </v:textbox>
                      </v:rect>
                      <v:rect id="Rectangle 1277" o:spid="_x0000_s1080" style="position:absolute;left:30384;top:4356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AvYcMA&#10;AADdAAAADwAAAGRycy9kb3ducmV2LnhtbERPS4vCMBC+C/6HMAveNF0PPrpGER/oUe2Cu7ehmW3L&#10;NpPSRFv99UYQvM3H95zZojWluFLtCssKPgcRCOLU6oIzBd/Jtj8B4TyyxtIyKbiRg8W825lhrG3D&#10;R7qefCZCCLsYFeTeV7GULs3JoBvYijhwf7Y26AOsM6lrbEK4KeUwikbSYMGhIceKVjml/6eLUbCb&#10;VMufvb03Wbn53Z0P5+k6mXqleh/t8guEp9a/xS/3Xof5w/EY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AvYcMAAADdAAAADwAAAAAAAAAAAAAAAACYAgAAZHJzL2Rv&#10;d25yZXYueG1sUEsFBgAAAAAEAAQA9QAAAIgDAAAAAA==&#10;" filled="f" stroked="f">
                        <v:textbox inset="0,0,0,0">
                          <w:txbxContent>
                            <w:p w14:paraId="58CBEF25" w14:textId="77777777" w:rsidR="007B7976" w:rsidRDefault="009C2E01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14EFEC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527F2" w14:textId="77777777" w:rsidR="007B7976" w:rsidRDefault="009C2E01">
            <w:pPr>
              <w:spacing w:after="0" w:line="259" w:lineRule="auto"/>
              <w:ind w:left="109" w:firstLine="0"/>
            </w:pPr>
            <w:r>
              <w:rPr>
                <w:sz w:val="22"/>
              </w:rPr>
              <w:t xml:space="preserve">Sportsmark </w:t>
            </w:r>
          </w:p>
          <w:p w14:paraId="351A4874" w14:textId="77777777" w:rsidR="007B7976" w:rsidRDefault="009C2E01">
            <w:pPr>
              <w:spacing w:after="0" w:line="259" w:lineRule="auto"/>
              <w:ind w:left="109" w:firstLine="0"/>
            </w:pPr>
            <w:r>
              <w:rPr>
                <w:sz w:val="22"/>
              </w:rPr>
              <w:t xml:space="preserve">Gold </w:t>
            </w:r>
          </w:p>
          <w:p w14:paraId="4C5A664D" w14:textId="77777777" w:rsidR="007B7976" w:rsidRDefault="009C2E01">
            <w:pPr>
              <w:spacing w:after="0" w:line="259" w:lineRule="auto"/>
              <w:ind w:left="109" w:firstLine="0"/>
            </w:pPr>
            <w:r>
              <w:rPr>
                <w:sz w:val="22"/>
              </w:rPr>
              <w:t xml:space="preserve"> </w:t>
            </w:r>
          </w:p>
          <w:p w14:paraId="431381D9" w14:textId="77777777" w:rsidR="007B7976" w:rsidRDefault="009C2E01">
            <w:pPr>
              <w:spacing w:after="12" w:line="255" w:lineRule="auto"/>
              <w:ind w:left="109" w:firstLine="0"/>
            </w:pPr>
            <w:r>
              <w:rPr>
                <w:sz w:val="22"/>
              </w:rPr>
              <w:t>after-</w:t>
            </w:r>
            <w:r>
              <w:rPr>
                <w:sz w:val="22"/>
              </w:rPr>
              <w:t xml:space="preserve">school clubs and lunch time training sessions timetabled in preparation for competitive </w:t>
            </w:r>
          </w:p>
          <w:p w14:paraId="5E692E8F" w14:textId="77777777" w:rsidR="007B7976" w:rsidRDefault="009C2E01">
            <w:pPr>
              <w:spacing w:after="0" w:line="259" w:lineRule="auto"/>
              <w:ind w:left="109" w:firstLine="0"/>
            </w:pPr>
            <w:r>
              <w:rPr>
                <w:sz w:val="22"/>
              </w:rPr>
              <w:t xml:space="preserve">events </w:t>
            </w:r>
            <w:r>
              <w:t xml:space="preserve"> </w:t>
            </w:r>
          </w:p>
          <w:p w14:paraId="042BFDCB" w14:textId="77777777" w:rsidR="007B7976" w:rsidRDefault="009C2E01">
            <w:pPr>
              <w:spacing w:after="0" w:line="259" w:lineRule="auto"/>
              <w:ind w:left="109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6B4000E" w14:textId="77777777" w:rsidR="007B7976" w:rsidRDefault="009C2E01">
            <w:pPr>
              <w:spacing w:after="0" w:line="259" w:lineRule="auto"/>
              <w:ind w:left="108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272F279" w14:textId="77777777" w:rsidR="007B7976" w:rsidRDefault="009C2E01">
            <w:pPr>
              <w:spacing w:after="0" w:line="238" w:lineRule="auto"/>
              <w:ind w:left="109" w:right="100" w:firstLine="0"/>
            </w:pPr>
            <w:r>
              <w:rPr>
                <w:rFonts w:ascii="Times New Roman" w:eastAsia="Times New Roman" w:hAnsi="Times New Roman" w:cs="Times New Roman"/>
              </w:rPr>
              <w:t xml:space="preserve">Ensure school maintains strong links with local schools to continue to participate in competitions. </w:t>
            </w:r>
          </w:p>
          <w:p w14:paraId="6ECD008B" w14:textId="77777777" w:rsidR="007B7976" w:rsidRDefault="009C2E01">
            <w:pPr>
              <w:spacing w:after="0" w:line="259" w:lineRule="auto"/>
              <w:ind w:left="109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499AC69D" w14:textId="77777777" w:rsidR="007B7976" w:rsidRDefault="009C2E01">
            <w:pPr>
              <w:spacing w:after="0" w:line="238" w:lineRule="auto"/>
              <w:ind w:left="109" w:firstLine="0"/>
            </w:pPr>
            <w:r>
              <w:rPr>
                <w:rFonts w:ascii="Times New Roman" w:eastAsia="Times New Roman" w:hAnsi="Times New Roman" w:cs="Times New Roman"/>
              </w:rPr>
              <w:t>Continue to develop pupils skills in various sports</w:t>
            </w:r>
            <w:r>
              <w:rPr>
                <w:rFonts w:ascii="Times New Roman" w:eastAsia="Times New Roman" w:hAnsi="Times New Roman" w:cs="Times New Roman"/>
              </w:rPr>
              <w:t xml:space="preserve"> to ensure participation possible. </w:t>
            </w:r>
          </w:p>
          <w:p w14:paraId="51C24116" w14:textId="77777777" w:rsidR="007B7976" w:rsidRDefault="009C2E01">
            <w:pPr>
              <w:spacing w:after="0" w:line="259" w:lineRule="auto"/>
              <w:ind w:left="109" w:firstLine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447D0D8" w14:textId="77777777" w:rsidR="007B7976" w:rsidRDefault="009C2E01">
            <w:pPr>
              <w:spacing w:after="0" w:line="259" w:lineRule="auto"/>
              <w:ind w:left="109" w:firstLine="0"/>
            </w:pPr>
            <w:r>
              <w:rPr>
                <w:rFonts w:ascii="Times New Roman" w:eastAsia="Times New Roman" w:hAnsi="Times New Roman" w:cs="Times New Roman"/>
              </w:rPr>
              <w:t xml:space="preserve">Stakeholders who work alongside the coach will be trained in delivering extra curricular clubs and where appropriate and safe develop their officiating of competitive sports. </w:t>
            </w:r>
          </w:p>
        </w:tc>
      </w:tr>
    </w:tbl>
    <w:p w14:paraId="605E20AA" w14:textId="77777777" w:rsidR="007B7976" w:rsidRDefault="009C2E01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161807AE" w14:textId="77777777" w:rsidR="007B7976" w:rsidRDefault="009C2E01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32EB6398" w14:textId="77777777" w:rsidR="007B7976" w:rsidRDefault="009C2E01">
      <w:pPr>
        <w:spacing w:after="16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0B589FB4" w14:textId="77777777" w:rsidR="007B7976" w:rsidRDefault="009C2E01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61F37BEE" w14:textId="77777777" w:rsidR="007B7976" w:rsidRDefault="009C2E01">
      <w:pPr>
        <w:spacing w:after="152" w:line="265" w:lineRule="auto"/>
        <w:ind w:left="-5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70B82267" wp14:editId="630CAC65">
            <wp:simplePos x="0" y="0"/>
            <wp:positionH relativeFrom="column">
              <wp:posOffset>-11175</wp:posOffset>
            </wp:positionH>
            <wp:positionV relativeFrom="paragraph">
              <wp:posOffset>-1850110</wp:posOffset>
            </wp:positionV>
            <wp:extent cx="8836152" cy="6647688"/>
            <wp:effectExtent l="0" t="0" r="0" b="0"/>
            <wp:wrapSquare wrapText="bothSides"/>
            <wp:docPr id="15928" name="Picture 15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8" name="Picture 1592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36152" cy="6647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</w:rPr>
        <w:t xml:space="preserve">Completed by : Mr T Wagstaff  </w:t>
      </w:r>
      <w:r>
        <w:rPr>
          <w:rFonts w:ascii="Times New Roman" w:eastAsia="Times New Roman" w:hAnsi="Times New Roman" w:cs="Times New Roman"/>
        </w:rPr>
        <w:t xml:space="preserve">                                  </w:t>
      </w:r>
    </w:p>
    <w:p w14:paraId="54E6347F" w14:textId="77777777" w:rsidR="007B7976" w:rsidRDefault="009C2E01">
      <w:pPr>
        <w:spacing w:after="606" w:line="265" w:lineRule="auto"/>
        <w:ind w:left="-5"/>
      </w:pPr>
      <w:r>
        <w:rPr>
          <w:rFonts w:ascii="Times New Roman" w:eastAsia="Times New Roman" w:hAnsi="Times New Roman" w:cs="Times New Roman"/>
        </w:rPr>
        <w:lastRenderedPageBreak/>
        <w:t xml:space="preserve">Date:  </w:t>
      </w:r>
    </w:p>
    <w:p w14:paraId="1E78E094" w14:textId="77777777" w:rsidR="007B7976" w:rsidRDefault="009C2E01">
      <w:pPr>
        <w:spacing w:after="61" w:line="259" w:lineRule="auto"/>
        <w:ind w:left="0" w:firstLine="0"/>
      </w:pPr>
      <w:r>
        <w:rPr>
          <w:sz w:val="22"/>
        </w:rPr>
        <w:t xml:space="preserve"> </w:t>
      </w:r>
      <w:r>
        <w:rPr>
          <w:sz w:val="22"/>
        </w:rPr>
        <w:tab/>
      </w:r>
      <w:r>
        <w:t xml:space="preserve"> </w:t>
      </w:r>
    </w:p>
    <w:p w14:paraId="1E4C4B95" w14:textId="77777777" w:rsidR="007B7976" w:rsidRDefault="009C2E01">
      <w:pPr>
        <w:spacing w:after="0" w:line="259" w:lineRule="auto"/>
        <w:ind w:left="0" w:firstLine="0"/>
      </w:pPr>
      <w:r>
        <w:rPr>
          <w:sz w:val="22"/>
        </w:rPr>
        <w:t xml:space="preserve"> </w:t>
      </w:r>
      <w:r>
        <w:rPr>
          <w:sz w:val="22"/>
        </w:rPr>
        <w:tab/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6FFC6759" w14:textId="77777777" w:rsidR="007B7976" w:rsidRDefault="009C2E01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4115A177" w14:textId="77777777" w:rsidR="007B7976" w:rsidRDefault="009C2E01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75E02DDD" w14:textId="77777777" w:rsidR="007B7976" w:rsidRDefault="009C2E01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344C7D1C" w14:textId="77777777" w:rsidR="007B7976" w:rsidRDefault="009C2E01">
      <w:pPr>
        <w:spacing w:after="8" w:line="259" w:lineRule="auto"/>
        <w:ind w:left="0" w:firstLine="0"/>
      </w:pPr>
      <w:r>
        <w:rPr>
          <w:sz w:val="22"/>
        </w:rPr>
        <w:t xml:space="preserve"> </w:t>
      </w:r>
    </w:p>
    <w:p w14:paraId="75685E88" w14:textId="77777777" w:rsidR="007B7976" w:rsidRDefault="009C2E01">
      <w:pPr>
        <w:spacing w:after="0" w:line="259" w:lineRule="auto"/>
        <w:ind w:left="0" w:firstLine="0"/>
      </w:pPr>
      <w:r>
        <w:rPr>
          <w:sz w:val="34"/>
          <w:vertAlign w:val="subscript"/>
        </w:rPr>
        <w:t xml:space="preserve"> </w:t>
      </w:r>
      <w:r>
        <w:rPr>
          <w:sz w:val="34"/>
          <w:vertAlign w:val="subscript"/>
        </w:rPr>
        <w:tab/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3FFF6C8F" w14:textId="77777777" w:rsidR="007B7976" w:rsidRDefault="009C2E01">
      <w:pPr>
        <w:spacing w:after="89" w:line="259" w:lineRule="auto"/>
        <w:ind w:left="0" w:firstLine="0"/>
      </w:pPr>
      <w:r>
        <w:rPr>
          <w:sz w:val="22"/>
        </w:rPr>
        <w:t xml:space="preserve"> </w:t>
      </w:r>
    </w:p>
    <w:p w14:paraId="44F48C2E" w14:textId="77777777" w:rsidR="007B7976" w:rsidRDefault="009C2E01">
      <w:pPr>
        <w:spacing w:after="0" w:line="259" w:lineRule="auto"/>
        <w:ind w:left="0" w:firstLine="0"/>
        <w:jc w:val="both"/>
      </w:pPr>
      <w:r>
        <w:rPr>
          <w:sz w:val="22"/>
        </w:rPr>
        <w:t xml:space="preserve"> </w:t>
      </w:r>
      <w:r>
        <w:rPr>
          <w:sz w:val="22"/>
        </w:rPr>
        <w:tab/>
      </w:r>
      <w:r>
        <w:rPr>
          <w:sz w:val="72"/>
        </w:rPr>
        <w:t xml:space="preserve"> </w:t>
      </w:r>
    </w:p>
    <w:p w14:paraId="74B29F91" w14:textId="77777777" w:rsidR="007B7976" w:rsidRDefault="009C2E01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03A07C3C" w14:textId="77777777" w:rsidR="007B7976" w:rsidRDefault="009C2E01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3ECAB555" w14:textId="77777777" w:rsidR="007B7976" w:rsidRDefault="009C2E01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019B45D0" w14:textId="77777777" w:rsidR="007B7976" w:rsidRDefault="009C2E01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3CD1FE6D" w14:textId="77777777" w:rsidR="007B7976" w:rsidRDefault="009C2E01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5F1A6879" w14:textId="77777777" w:rsidR="007B7976" w:rsidRDefault="009C2E01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1326DD33" w14:textId="77777777" w:rsidR="007B7976" w:rsidRDefault="009C2E01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5500AEF0" w14:textId="77777777" w:rsidR="007B7976" w:rsidRDefault="009C2E01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16441CFC" w14:textId="77777777" w:rsidR="007B7976" w:rsidRDefault="009C2E01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4E18A352" w14:textId="77777777" w:rsidR="007B7976" w:rsidRDefault="009C2E01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223E6E56" w14:textId="77777777" w:rsidR="007B7976" w:rsidRDefault="009C2E01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501BA226" w14:textId="77777777" w:rsidR="007B7976" w:rsidRDefault="009C2E01">
      <w:pPr>
        <w:spacing w:after="0" w:line="259" w:lineRule="auto"/>
        <w:ind w:left="0" w:firstLine="0"/>
      </w:pPr>
      <w:r>
        <w:rPr>
          <w:sz w:val="22"/>
        </w:rPr>
        <w:t xml:space="preserve">  </w:t>
      </w:r>
    </w:p>
    <w:p w14:paraId="4F285B87" w14:textId="77777777" w:rsidR="007B7976" w:rsidRDefault="009C2E01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5A4C2E12" w14:textId="77777777" w:rsidR="007B7976" w:rsidRDefault="009C2E01">
      <w:pPr>
        <w:spacing w:after="0" w:line="259" w:lineRule="auto"/>
        <w:ind w:left="2464" w:firstLine="0"/>
        <w:jc w:val="both"/>
      </w:pPr>
      <w:r>
        <w:rPr>
          <w:noProof/>
        </w:rPr>
        <w:lastRenderedPageBreak/>
        <w:drawing>
          <wp:inline distT="0" distB="0" distL="0" distR="0" wp14:anchorId="783E9CF1" wp14:editId="1517CC3B">
            <wp:extent cx="6644006" cy="6644006"/>
            <wp:effectExtent l="0" t="0" r="0" b="0"/>
            <wp:docPr id="2137" name="Picture 2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" name="Picture 213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006" cy="664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976">
      <w:pgSz w:w="16838" w:h="11906" w:orient="landscape"/>
      <w:pgMar w:top="718" w:right="717" w:bottom="725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8943E4"/>
    <w:multiLevelType w:val="hybridMultilevel"/>
    <w:tmpl w:val="96862CEA"/>
    <w:lvl w:ilvl="0" w:tplc="7DF0F2EA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3A658E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44ADA6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4CC96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F27982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6ABCF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3C32B8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828F6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E6D80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976"/>
    <w:rsid w:val="007B7976"/>
    <w:rsid w:val="009C2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78795"/>
  <w15:docId w15:val="{2A65D870-609A-46C2-9C48-D00BCB18A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50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C0AD2083</Template>
  <TotalTime>0</TotalTime>
  <Pages>14</Pages>
  <Words>1236</Words>
  <Characters>7047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8267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K. Jewkes</dc:creator>
  <cp:keywords/>
  <cp:lastModifiedBy>Mr G. Hill</cp:lastModifiedBy>
  <cp:revision>2</cp:revision>
  <dcterms:created xsi:type="dcterms:W3CDTF">2018-01-29T14:14:00Z</dcterms:created>
  <dcterms:modified xsi:type="dcterms:W3CDTF">2018-01-29T14:14:00Z</dcterms:modified>
</cp:coreProperties>
</file>